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0555212" w14:textId="7EACBAC7" w:rsidR="00256DEA" w:rsidRPr="008E5539" w:rsidRDefault="00CC50DF" w:rsidP="001E7F45">
      <w:pPr>
        <w:pStyle w:val="Rubrik"/>
        <w:shd w:val="clear" w:color="auto" w:fill="FFFFFF" w:themeFill="background1"/>
        <w:tabs>
          <w:tab w:val="left" w:pos="8222"/>
        </w:tabs>
        <w:spacing w:line="360" w:lineRule="auto"/>
        <w:jc w:val="center"/>
        <w:rPr>
          <w:rFonts w:ascii="Source Sans Pro Black" w:hAnsi="Source Sans Pro Black"/>
          <w:sz w:val="46"/>
          <w:szCs w:val="46"/>
        </w:rPr>
      </w:pPr>
      <w:r w:rsidRPr="008E5539">
        <w:rPr>
          <w:rFonts w:ascii="Source Sans Pro Black" w:hAnsi="Source Sans Pro Black"/>
          <w:sz w:val="46"/>
          <w:szCs w:val="46"/>
        </w:rPr>
        <w:t>L</w:t>
      </w:r>
      <w:r w:rsidR="003752EA">
        <w:rPr>
          <w:rFonts w:ascii="Source Sans Pro Black" w:hAnsi="Source Sans Pro Black"/>
          <w:sz w:val="46"/>
          <w:szCs w:val="46"/>
        </w:rPr>
        <w:t>jud</w:t>
      </w:r>
      <w:r w:rsidRPr="008E5539">
        <w:rPr>
          <w:rFonts w:ascii="Source Sans Pro Black" w:hAnsi="Source Sans Pro Black"/>
          <w:sz w:val="46"/>
          <w:szCs w:val="46"/>
        </w:rPr>
        <w:t>mysteriet</w:t>
      </w:r>
      <w:r w:rsidR="00B2109D">
        <w:rPr>
          <w:rFonts w:ascii="Source Sans Pro Black" w:hAnsi="Source Sans Pro Black"/>
          <w:sz w:val="46"/>
          <w:szCs w:val="46"/>
        </w:rPr>
        <w:t>:</w:t>
      </w:r>
      <w:r w:rsidR="004224AD" w:rsidRPr="008E5539">
        <w:rPr>
          <w:rFonts w:ascii="Source Sans Pro Black" w:hAnsi="Source Sans Pro Black"/>
          <w:sz w:val="46"/>
          <w:szCs w:val="46"/>
        </w:rPr>
        <w:t xml:space="preserve"> </w:t>
      </w:r>
      <w:r w:rsidR="00B2109D">
        <w:rPr>
          <w:rFonts w:ascii="Source Sans Pro Black" w:hAnsi="Source Sans Pro Black"/>
          <w:sz w:val="46"/>
          <w:szCs w:val="46"/>
        </w:rPr>
        <w:t>Påsklov</w:t>
      </w:r>
      <w:r w:rsidR="6A5062D7" w:rsidRPr="008E5539">
        <w:rPr>
          <w:rFonts w:ascii="Source Sans Pro Black" w:hAnsi="Source Sans Pro Black"/>
          <w:sz w:val="46"/>
          <w:szCs w:val="46"/>
        </w:rPr>
        <w:t xml:space="preserve"> —</w:t>
      </w:r>
      <w:r w:rsidR="4B6B31A7" w:rsidRPr="008E5539">
        <w:rPr>
          <w:rFonts w:ascii="Source Sans Pro Black" w:hAnsi="Source Sans Pro Black"/>
          <w:sz w:val="46"/>
          <w:szCs w:val="46"/>
        </w:rPr>
        <w:t xml:space="preserve"> </w:t>
      </w:r>
      <w:r w:rsidR="00125CA2">
        <w:rPr>
          <w:rFonts w:ascii="Source Sans Pro Black" w:hAnsi="Source Sans Pro Black"/>
          <w:sz w:val="46"/>
          <w:szCs w:val="46"/>
        </w:rPr>
        <w:t>Undervisningsmaterial</w:t>
      </w:r>
      <w:r w:rsidRPr="008E5539">
        <w:rPr>
          <w:rFonts w:ascii="Source Sans Pro Black" w:hAnsi="Source Sans Pro Black"/>
          <w:sz w:val="46"/>
          <w:szCs w:val="46"/>
        </w:rPr>
        <w:t xml:space="preserve"> </w:t>
      </w:r>
    </w:p>
    <w:p w14:paraId="209170A3" w14:textId="5C50E61B" w:rsidR="00256DEA" w:rsidRDefault="00D174BC" w:rsidP="008B5F4A">
      <w:pPr>
        <w:shd w:val="clear" w:color="auto" w:fill="FFFFFF" w:themeFill="background1"/>
        <w:spacing w:before="180" w:after="180" w:line="360" w:lineRule="auto"/>
        <w:jc w:val="center"/>
      </w:pPr>
      <w:bookmarkStart w:id="0" w:name="_rgj5aet5cyce"/>
      <w:bookmarkEnd w:id="0"/>
      <w:r>
        <w:rPr>
          <w:noProof/>
        </w:rPr>
        <w:drawing>
          <wp:inline distT="0" distB="0" distL="0" distR="0" wp14:anchorId="58A33E3A" wp14:editId="4336AE71">
            <wp:extent cx="6898005" cy="4406537"/>
            <wp:effectExtent l="0" t="0" r="0" b="635"/>
            <wp:docPr id="301625770" name="Bildobjekt 1" descr="En bild som visar rita, Barnkonst, tecknad serie, illustratio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625770" name="Bildobjekt 1" descr="En bild som visar rita, Barnkonst, tecknad serie, illustration&#10;&#10;AI-genererat innehåll kan vara felaktig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939608" cy="4433114"/>
                    </a:xfrm>
                    <a:prstGeom prst="rect">
                      <a:avLst/>
                    </a:prstGeom>
                  </pic:spPr>
                </pic:pic>
              </a:graphicData>
            </a:graphic>
          </wp:inline>
        </w:drawing>
      </w:r>
    </w:p>
    <w:p w14:paraId="069AE9CC" w14:textId="77777777" w:rsidR="00B239A5" w:rsidRPr="00997CEA" w:rsidRDefault="00CC50DF" w:rsidP="00997CEA">
      <w:pPr>
        <w:spacing w:line="360" w:lineRule="auto"/>
      </w:pPr>
      <w:r w:rsidRPr="5031BDB5">
        <w:br w:type="page"/>
      </w:r>
    </w:p>
    <w:sdt>
      <w:sdtPr>
        <w:rPr>
          <w:rFonts w:ascii="Times New Roman" w:eastAsia="Times New Roman" w:hAnsi="Times New Roman" w:cs="Times New Roman"/>
          <w:b w:val="0"/>
          <w:bCs w:val="0"/>
          <w:noProof w:val="0"/>
          <w:color w:val="auto"/>
          <w:sz w:val="24"/>
          <w:szCs w:val="24"/>
        </w:rPr>
        <w:id w:val="1368640795"/>
        <w:docPartObj>
          <w:docPartGallery w:val="Table of Contents"/>
          <w:docPartUnique/>
        </w:docPartObj>
      </w:sdtPr>
      <w:sdtEndPr>
        <w:rPr>
          <w:color w:val="404040" w:themeColor="text1" w:themeTint="BF"/>
        </w:rPr>
      </w:sdtEndPr>
      <w:sdtContent>
        <w:p w14:paraId="0007DCA7" w14:textId="77777777" w:rsidR="0072388A" w:rsidRDefault="0072388A">
          <w:pPr>
            <w:pStyle w:val="Innehllsfrteckningsrubrik"/>
          </w:pPr>
          <w:r>
            <w:t>Innehållsförteckning</w:t>
          </w:r>
        </w:p>
        <w:p w14:paraId="7C349434" w14:textId="7C95F944" w:rsidR="00D25F91" w:rsidRDefault="0072388A">
          <w:pPr>
            <w:pStyle w:val="Innehll2"/>
            <w:tabs>
              <w:tab w:val="right" w:leader="dot" w:pos="13944"/>
            </w:tabs>
            <w:rPr>
              <w:rFonts w:eastAsiaTheme="minorEastAsia" w:cstheme="minorBidi"/>
              <w:smallCaps w:val="0"/>
              <w:noProof/>
              <w:kern w:val="2"/>
              <w:sz w:val="24"/>
              <w:szCs w:val="24"/>
              <w14:ligatures w14:val="standardContextual"/>
            </w:rPr>
          </w:pPr>
          <w:r w:rsidRPr="00D25F91">
            <w:rPr>
              <w:color w:val="404040" w:themeColor="text1" w:themeTint="BF"/>
              <w:sz w:val="22"/>
              <w:szCs w:val="22"/>
            </w:rPr>
            <w:fldChar w:fldCharType="begin"/>
          </w:r>
          <w:r w:rsidRPr="00D25F91">
            <w:rPr>
              <w:color w:val="404040" w:themeColor="text1" w:themeTint="BF"/>
            </w:rPr>
            <w:instrText>TOC \o "1-3" \h \z \u</w:instrText>
          </w:r>
          <w:r w:rsidRPr="00D25F91">
            <w:rPr>
              <w:color w:val="404040" w:themeColor="text1" w:themeTint="BF"/>
              <w:sz w:val="22"/>
              <w:szCs w:val="22"/>
            </w:rPr>
            <w:fldChar w:fldCharType="separate"/>
          </w:r>
          <w:hyperlink w:anchor="_Toc225258887" w:history="1">
            <w:r w:rsidR="00D25F91" w:rsidRPr="00EF4C3A">
              <w:rPr>
                <w:rStyle w:val="Hyperlnk"/>
                <w:noProof/>
              </w:rPr>
              <w:t>Material Dag 1</w:t>
            </w:r>
            <w:r w:rsidR="00D25F91">
              <w:rPr>
                <w:noProof/>
                <w:webHidden/>
              </w:rPr>
              <w:tab/>
            </w:r>
            <w:r w:rsidR="00D25F91">
              <w:rPr>
                <w:noProof/>
                <w:webHidden/>
              </w:rPr>
              <w:fldChar w:fldCharType="begin"/>
            </w:r>
            <w:r w:rsidR="00D25F91">
              <w:rPr>
                <w:noProof/>
                <w:webHidden/>
              </w:rPr>
              <w:instrText xml:space="preserve"> PAGEREF _Toc225258887 \h </w:instrText>
            </w:r>
            <w:r w:rsidR="00D25F91">
              <w:rPr>
                <w:noProof/>
                <w:webHidden/>
              </w:rPr>
            </w:r>
            <w:r w:rsidR="00D25F91">
              <w:rPr>
                <w:noProof/>
                <w:webHidden/>
              </w:rPr>
              <w:fldChar w:fldCharType="separate"/>
            </w:r>
            <w:r w:rsidR="00D25F91">
              <w:rPr>
                <w:noProof/>
                <w:webHidden/>
              </w:rPr>
              <w:t>3</w:t>
            </w:r>
            <w:r w:rsidR="00D25F91">
              <w:rPr>
                <w:noProof/>
                <w:webHidden/>
              </w:rPr>
              <w:fldChar w:fldCharType="end"/>
            </w:r>
          </w:hyperlink>
        </w:p>
        <w:p w14:paraId="08269B63" w14:textId="35B90260" w:rsidR="00D25F91" w:rsidRDefault="00D25F91" w:rsidP="00D25F91">
          <w:pPr>
            <w:pStyle w:val="Innehll3"/>
            <w:rPr>
              <w:rFonts w:eastAsiaTheme="minorEastAsia" w:cstheme="minorBidi"/>
              <w:color w:val="404040" w:themeColor="text1" w:themeTint="BF"/>
              <w:kern w:val="2"/>
              <w:sz w:val="24"/>
              <w:szCs w:val="24"/>
              <w14:ligatures w14:val="standardContextual"/>
            </w:rPr>
          </w:pPr>
          <w:hyperlink w:anchor="_Toc225258888" w:history="1">
            <w:r w:rsidRPr="00EF4C3A">
              <w:rPr>
                <w:rStyle w:val="Hyperlnk"/>
                <w:color w:val="4040FF" w:themeColor="hyperlink" w:themeTint="BF"/>
              </w:rPr>
              <w:t>1.1: Brev 1</w:t>
            </w:r>
            <w:r>
              <w:rPr>
                <w:webHidden/>
                <w:color w:val="404040" w:themeColor="text1" w:themeTint="BF"/>
              </w:rPr>
              <w:tab/>
            </w:r>
            <w:r>
              <w:rPr>
                <w:webHidden/>
                <w:color w:val="404040" w:themeColor="text1" w:themeTint="BF"/>
              </w:rPr>
              <w:fldChar w:fldCharType="begin"/>
            </w:r>
            <w:r>
              <w:rPr>
                <w:webHidden/>
                <w:color w:val="404040" w:themeColor="text1" w:themeTint="BF"/>
              </w:rPr>
              <w:instrText xml:space="preserve"> PAGEREF _Toc225258888 \h </w:instrText>
            </w:r>
            <w:r>
              <w:rPr>
                <w:webHidden/>
                <w:color w:val="404040" w:themeColor="text1" w:themeTint="BF"/>
              </w:rPr>
            </w:r>
            <w:r>
              <w:rPr>
                <w:webHidden/>
                <w:color w:val="404040" w:themeColor="text1" w:themeTint="BF"/>
              </w:rPr>
              <w:fldChar w:fldCharType="separate"/>
            </w:r>
            <w:r>
              <w:rPr>
                <w:webHidden/>
                <w:color w:val="404040" w:themeColor="text1" w:themeTint="BF"/>
              </w:rPr>
              <w:t>3</w:t>
            </w:r>
            <w:r>
              <w:rPr>
                <w:webHidden/>
                <w:color w:val="404040" w:themeColor="text1" w:themeTint="BF"/>
              </w:rPr>
              <w:fldChar w:fldCharType="end"/>
            </w:r>
          </w:hyperlink>
        </w:p>
        <w:p w14:paraId="4C23C841" w14:textId="3DAF6A52" w:rsidR="00D25F91" w:rsidRDefault="00D25F91" w:rsidP="00D25F91">
          <w:pPr>
            <w:pStyle w:val="Innehll3"/>
            <w:rPr>
              <w:rFonts w:eastAsiaTheme="minorEastAsia" w:cstheme="minorBidi"/>
              <w:color w:val="404040" w:themeColor="text1" w:themeTint="BF"/>
              <w:kern w:val="2"/>
              <w:sz w:val="24"/>
              <w:szCs w:val="24"/>
              <w14:ligatures w14:val="standardContextual"/>
            </w:rPr>
          </w:pPr>
          <w:hyperlink w:anchor="_Toc225258889" w:history="1">
            <w:r w:rsidRPr="00EF4C3A">
              <w:rPr>
                <w:rStyle w:val="Hyperlnk"/>
                <w:color w:val="4040FF" w:themeColor="hyperlink" w:themeTint="BF"/>
              </w:rPr>
              <w:t>1.2: Vokalsagan – Saga att skriva ut, en per elev</w:t>
            </w:r>
            <w:r>
              <w:rPr>
                <w:webHidden/>
                <w:color w:val="404040" w:themeColor="text1" w:themeTint="BF"/>
              </w:rPr>
              <w:tab/>
            </w:r>
            <w:r>
              <w:rPr>
                <w:webHidden/>
                <w:color w:val="404040" w:themeColor="text1" w:themeTint="BF"/>
              </w:rPr>
              <w:fldChar w:fldCharType="begin"/>
            </w:r>
            <w:r>
              <w:rPr>
                <w:webHidden/>
                <w:color w:val="404040" w:themeColor="text1" w:themeTint="BF"/>
              </w:rPr>
              <w:instrText xml:space="preserve"> PAGEREF _Toc225258889 \h </w:instrText>
            </w:r>
            <w:r>
              <w:rPr>
                <w:webHidden/>
                <w:color w:val="404040" w:themeColor="text1" w:themeTint="BF"/>
              </w:rPr>
            </w:r>
            <w:r>
              <w:rPr>
                <w:webHidden/>
                <w:color w:val="404040" w:themeColor="text1" w:themeTint="BF"/>
              </w:rPr>
              <w:fldChar w:fldCharType="separate"/>
            </w:r>
            <w:r>
              <w:rPr>
                <w:webHidden/>
                <w:color w:val="404040" w:themeColor="text1" w:themeTint="BF"/>
              </w:rPr>
              <w:t>4</w:t>
            </w:r>
            <w:r>
              <w:rPr>
                <w:webHidden/>
                <w:color w:val="404040" w:themeColor="text1" w:themeTint="BF"/>
              </w:rPr>
              <w:fldChar w:fldCharType="end"/>
            </w:r>
          </w:hyperlink>
        </w:p>
        <w:p w14:paraId="13C654A9" w14:textId="36662CCA" w:rsidR="00D25F91" w:rsidRDefault="00D25F91" w:rsidP="00D25F91">
          <w:pPr>
            <w:pStyle w:val="Innehll3"/>
            <w:rPr>
              <w:rFonts w:eastAsiaTheme="minorEastAsia" w:cstheme="minorBidi"/>
              <w:color w:val="404040" w:themeColor="text1" w:themeTint="BF"/>
              <w:kern w:val="2"/>
              <w:sz w:val="24"/>
              <w:szCs w:val="24"/>
              <w14:ligatures w14:val="standardContextual"/>
            </w:rPr>
          </w:pPr>
          <w:hyperlink w:anchor="_Toc225258890" w:history="1">
            <w:r w:rsidRPr="00EF4C3A">
              <w:rPr>
                <w:rStyle w:val="Hyperlnk"/>
                <w:color w:val="4040FF" w:themeColor="hyperlink" w:themeTint="BF"/>
              </w:rPr>
              <w:t>1.3: Vokalsagan, ordlistor att skriva ut, en per elev</w:t>
            </w:r>
            <w:r>
              <w:rPr>
                <w:webHidden/>
                <w:color w:val="404040" w:themeColor="text1" w:themeTint="BF"/>
              </w:rPr>
              <w:tab/>
            </w:r>
            <w:r>
              <w:rPr>
                <w:webHidden/>
                <w:color w:val="404040" w:themeColor="text1" w:themeTint="BF"/>
              </w:rPr>
              <w:fldChar w:fldCharType="begin"/>
            </w:r>
            <w:r>
              <w:rPr>
                <w:webHidden/>
                <w:color w:val="404040" w:themeColor="text1" w:themeTint="BF"/>
              </w:rPr>
              <w:instrText xml:space="preserve"> PAGEREF _Toc225258890 \h </w:instrText>
            </w:r>
            <w:r>
              <w:rPr>
                <w:webHidden/>
                <w:color w:val="404040" w:themeColor="text1" w:themeTint="BF"/>
              </w:rPr>
            </w:r>
            <w:r>
              <w:rPr>
                <w:webHidden/>
                <w:color w:val="404040" w:themeColor="text1" w:themeTint="BF"/>
              </w:rPr>
              <w:fldChar w:fldCharType="separate"/>
            </w:r>
            <w:r>
              <w:rPr>
                <w:webHidden/>
                <w:color w:val="404040" w:themeColor="text1" w:themeTint="BF"/>
              </w:rPr>
              <w:t>5</w:t>
            </w:r>
            <w:r>
              <w:rPr>
                <w:webHidden/>
                <w:color w:val="404040" w:themeColor="text1" w:themeTint="BF"/>
              </w:rPr>
              <w:fldChar w:fldCharType="end"/>
            </w:r>
          </w:hyperlink>
        </w:p>
        <w:p w14:paraId="3AAA9237" w14:textId="55A172D2" w:rsidR="00D25F91" w:rsidRDefault="00D25F91">
          <w:pPr>
            <w:pStyle w:val="Innehll2"/>
            <w:tabs>
              <w:tab w:val="right" w:leader="dot" w:pos="13944"/>
            </w:tabs>
            <w:rPr>
              <w:rFonts w:eastAsiaTheme="minorEastAsia" w:cstheme="minorBidi"/>
              <w:smallCaps w:val="0"/>
              <w:noProof/>
              <w:kern w:val="2"/>
              <w:sz w:val="24"/>
              <w:szCs w:val="24"/>
              <w14:ligatures w14:val="standardContextual"/>
            </w:rPr>
          </w:pPr>
          <w:hyperlink w:anchor="_Toc225258891" w:history="1">
            <w:r w:rsidRPr="00EF4C3A">
              <w:rPr>
                <w:rStyle w:val="Hyperlnk"/>
                <w:noProof/>
              </w:rPr>
              <w:t>Material Dag 2</w:t>
            </w:r>
            <w:r>
              <w:rPr>
                <w:noProof/>
                <w:webHidden/>
              </w:rPr>
              <w:tab/>
            </w:r>
            <w:r>
              <w:rPr>
                <w:noProof/>
                <w:webHidden/>
              </w:rPr>
              <w:fldChar w:fldCharType="begin"/>
            </w:r>
            <w:r>
              <w:rPr>
                <w:noProof/>
                <w:webHidden/>
              </w:rPr>
              <w:instrText xml:space="preserve"> PAGEREF _Toc225258891 \h </w:instrText>
            </w:r>
            <w:r>
              <w:rPr>
                <w:noProof/>
                <w:webHidden/>
              </w:rPr>
            </w:r>
            <w:r>
              <w:rPr>
                <w:noProof/>
                <w:webHidden/>
              </w:rPr>
              <w:fldChar w:fldCharType="separate"/>
            </w:r>
            <w:r>
              <w:rPr>
                <w:noProof/>
                <w:webHidden/>
              </w:rPr>
              <w:t>6</w:t>
            </w:r>
            <w:r>
              <w:rPr>
                <w:noProof/>
                <w:webHidden/>
              </w:rPr>
              <w:fldChar w:fldCharType="end"/>
            </w:r>
          </w:hyperlink>
        </w:p>
        <w:p w14:paraId="3CB81203" w14:textId="0D96BDE0" w:rsidR="00D25F91" w:rsidRDefault="00D25F91" w:rsidP="00D25F91">
          <w:pPr>
            <w:pStyle w:val="Innehll3"/>
            <w:rPr>
              <w:rFonts w:eastAsiaTheme="minorEastAsia" w:cstheme="minorBidi"/>
              <w:color w:val="404040" w:themeColor="text1" w:themeTint="BF"/>
              <w:kern w:val="2"/>
              <w:sz w:val="24"/>
              <w:szCs w:val="24"/>
              <w14:ligatures w14:val="standardContextual"/>
            </w:rPr>
          </w:pPr>
          <w:hyperlink w:anchor="_Toc225258892" w:history="1">
            <w:r w:rsidRPr="00EF4C3A">
              <w:rPr>
                <w:rStyle w:val="Hyperlnk"/>
                <w:color w:val="4040FF" w:themeColor="hyperlink" w:themeTint="BF"/>
              </w:rPr>
              <w:t>2.1: Brev 2</w:t>
            </w:r>
            <w:r>
              <w:rPr>
                <w:webHidden/>
                <w:color w:val="404040" w:themeColor="text1" w:themeTint="BF"/>
              </w:rPr>
              <w:tab/>
            </w:r>
            <w:r>
              <w:rPr>
                <w:webHidden/>
                <w:color w:val="404040" w:themeColor="text1" w:themeTint="BF"/>
              </w:rPr>
              <w:fldChar w:fldCharType="begin"/>
            </w:r>
            <w:r>
              <w:rPr>
                <w:webHidden/>
                <w:color w:val="404040" w:themeColor="text1" w:themeTint="BF"/>
              </w:rPr>
              <w:instrText xml:space="preserve"> PAGEREF _Toc225258892 \h </w:instrText>
            </w:r>
            <w:r>
              <w:rPr>
                <w:webHidden/>
                <w:color w:val="404040" w:themeColor="text1" w:themeTint="BF"/>
              </w:rPr>
            </w:r>
            <w:r>
              <w:rPr>
                <w:webHidden/>
                <w:color w:val="404040" w:themeColor="text1" w:themeTint="BF"/>
              </w:rPr>
              <w:fldChar w:fldCharType="separate"/>
            </w:r>
            <w:r>
              <w:rPr>
                <w:webHidden/>
                <w:color w:val="404040" w:themeColor="text1" w:themeTint="BF"/>
              </w:rPr>
              <w:t>6</w:t>
            </w:r>
            <w:r>
              <w:rPr>
                <w:webHidden/>
                <w:color w:val="404040" w:themeColor="text1" w:themeTint="BF"/>
              </w:rPr>
              <w:fldChar w:fldCharType="end"/>
            </w:r>
          </w:hyperlink>
        </w:p>
        <w:p w14:paraId="7C97C23F" w14:textId="4ED84E4F" w:rsidR="00D25F91" w:rsidRDefault="00D25F91" w:rsidP="00D25F91">
          <w:pPr>
            <w:pStyle w:val="Innehll3"/>
            <w:rPr>
              <w:rFonts w:eastAsiaTheme="minorEastAsia" w:cstheme="minorBidi"/>
              <w:color w:val="404040" w:themeColor="text1" w:themeTint="BF"/>
              <w:kern w:val="2"/>
              <w:sz w:val="24"/>
              <w:szCs w:val="24"/>
              <w14:ligatures w14:val="standardContextual"/>
            </w:rPr>
          </w:pPr>
          <w:hyperlink w:anchor="_Toc225258893" w:history="1">
            <w:r w:rsidRPr="00EF4C3A">
              <w:rPr>
                <w:rStyle w:val="Hyperlnk"/>
                <w:color w:val="4040FF" w:themeColor="hyperlink" w:themeTint="BF"/>
              </w:rPr>
              <w:t>2.2: Ljudkvadraten – Grafem och bilder för utskrift (grafem, bild för långt  vokalljud och bild för kort vokalljud)</w:t>
            </w:r>
            <w:r>
              <w:rPr>
                <w:webHidden/>
                <w:color w:val="404040" w:themeColor="text1" w:themeTint="BF"/>
              </w:rPr>
              <w:tab/>
            </w:r>
            <w:r>
              <w:rPr>
                <w:webHidden/>
                <w:color w:val="404040" w:themeColor="text1" w:themeTint="BF"/>
              </w:rPr>
              <w:fldChar w:fldCharType="begin"/>
            </w:r>
            <w:r>
              <w:rPr>
                <w:webHidden/>
                <w:color w:val="404040" w:themeColor="text1" w:themeTint="BF"/>
              </w:rPr>
              <w:instrText xml:space="preserve"> PAGEREF _Toc225258893 \h </w:instrText>
            </w:r>
            <w:r>
              <w:rPr>
                <w:webHidden/>
                <w:color w:val="404040" w:themeColor="text1" w:themeTint="BF"/>
              </w:rPr>
            </w:r>
            <w:r>
              <w:rPr>
                <w:webHidden/>
                <w:color w:val="404040" w:themeColor="text1" w:themeTint="BF"/>
              </w:rPr>
              <w:fldChar w:fldCharType="separate"/>
            </w:r>
            <w:r>
              <w:rPr>
                <w:webHidden/>
                <w:color w:val="404040" w:themeColor="text1" w:themeTint="BF"/>
              </w:rPr>
              <w:t>7</w:t>
            </w:r>
            <w:r>
              <w:rPr>
                <w:webHidden/>
                <w:color w:val="404040" w:themeColor="text1" w:themeTint="BF"/>
              </w:rPr>
              <w:fldChar w:fldCharType="end"/>
            </w:r>
          </w:hyperlink>
        </w:p>
        <w:p w14:paraId="6503DDD3" w14:textId="6A53DA67" w:rsidR="00D25F91" w:rsidRDefault="00D25F91" w:rsidP="00D25F91">
          <w:pPr>
            <w:pStyle w:val="Innehll3"/>
            <w:rPr>
              <w:rFonts w:eastAsiaTheme="minorEastAsia" w:cstheme="minorBidi"/>
              <w:color w:val="404040" w:themeColor="text1" w:themeTint="BF"/>
              <w:kern w:val="2"/>
              <w:sz w:val="24"/>
              <w:szCs w:val="24"/>
              <w14:ligatures w14:val="standardContextual"/>
            </w:rPr>
          </w:pPr>
          <w:hyperlink w:anchor="_Toc225258894" w:history="1">
            <w:r w:rsidRPr="00EF4C3A">
              <w:rPr>
                <w:rStyle w:val="Hyperlnk"/>
                <w:color w:val="4040FF" w:themeColor="hyperlink" w:themeTint="BF"/>
              </w:rPr>
              <w:t>2.3: Ljudkvadraten – Facit, lista över bilderna</w:t>
            </w:r>
            <w:r>
              <w:rPr>
                <w:webHidden/>
                <w:color w:val="404040" w:themeColor="text1" w:themeTint="BF"/>
              </w:rPr>
              <w:tab/>
            </w:r>
            <w:r>
              <w:rPr>
                <w:webHidden/>
                <w:color w:val="404040" w:themeColor="text1" w:themeTint="BF"/>
              </w:rPr>
              <w:fldChar w:fldCharType="begin"/>
            </w:r>
            <w:r>
              <w:rPr>
                <w:webHidden/>
                <w:color w:val="404040" w:themeColor="text1" w:themeTint="BF"/>
              </w:rPr>
              <w:instrText xml:space="preserve"> PAGEREF _Toc225258894 \h </w:instrText>
            </w:r>
            <w:r>
              <w:rPr>
                <w:webHidden/>
                <w:color w:val="404040" w:themeColor="text1" w:themeTint="BF"/>
              </w:rPr>
            </w:r>
            <w:r>
              <w:rPr>
                <w:webHidden/>
                <w:color w:val="404040" w:themeColor="text1" w:themeTint="BF"/>
              </w:rPr>
              <w:fldChar w:fldCharType="separate"/>
            </w:r>
            <w:r>
              <w:rPr>
                <w:webHidden/>
                <w:color w:val="404040" w:themeColor="text1" w:themeTint="BF"/>
              </w:rPr>
              <w:t>16</w:t>
            </w:r>
            <w:r>
              <w:rPr>
                <w:webHidden/>
                <w:color w:val="404040" w:themeColor="text1" w:themeTint="BF"/>
              </w:rPr>
              <w:fldChar w:fldCharType="end"/>
            </w:r>
          </w:hyperlink>
        </w:p>
        <w:p w14:paraId="6061D9EB" w14:textId="36032AB6" w:rsidR="00D25F91" w:rsidRDefault="00D25F91" w:rsidP="00D25F91">
          <w:pPr>
            <w:pStyle w:val="Innehll3"/>
            <w:rPr>
              <w:rFonts w:eastAsiaTheme="minorEastAsia" w:cstheme="minorBidi"/>
              <w:color w:val="404040" w:themeColor="text1" w:themeTint="BF"/>
              <w:kern w:val="2"/>
              <w:sz w:val="24"/>
              <w:szCs w:val="24"/>
              <w14:ligatures w14:val="standardContextual"/>
            </w:rPr>
          </w:pPr>
          <w:hyperlink w:anchor="_Toc225258895" w:history="1">
            <w:r w:rsidRPr="00EF4C3A">
              <w:rPr>
                <w:rStyle w:val="Hyperlnk"/>
                <w:color w:val="4040FF" w:themeColor="hyperlink" w:themeTint="BF"/>
              </w:rPr>
              <w:t>2.4: Ljudkvadraten – Rumskarta</w:t>
            </w:r>
            <w:r>
              <w:rPr>
                <w:webHidden/>
                <w:color w:val="404040" w:themeColor="text1" w:themeTint="BF"/>
              </w:rPr>
              <w:tab/>
            </w:r>
            <w:r>
              <w:rPr>
                <w:webHidden/>
                <w:color w:val="404040" w:themeColor="text1" w:themeTint="BF"/>
              </w:rPr>
              <w:fldChar w:fldCharType="begin"/>
            </w:r>
            <w:r>
              <w:rPr>
                <w:webHidden/>
                <w:color w:val="404040" w:themeColor="text1" w:themeTint="BF"/>
              </w:rPr>
              <w:instrText xml:space="preserve"> PAGEREF _Toc225258895 \h </w:instrText>
            </w:r>
            <w:r>
              <w:rPr>
                <w:webHidden/>
                <w:color w:val="404040" w:themeColor="text1" w:themeTint="BF"/>
              </w:rPr>
            </w:r>
            <w:r>
              <w:rPr>
                <w:webHidden/>
                <w:color w:val="404040" w:themeColor="text1" w:themeTint="BF"/>
              </w:rPr>
              <w:fldChar w:fldCharType="separate"/>
            </w:r>
            <w:r>
              <w:rPr>
                <w:webHidden/>
                <w:color w:val="404040" w:themeColor="text1" w:themeTint="BF"/>
              </w:rPr>
              <w:t>17</w:t>
            </w:r>
            <w:r>
              <w:rPr>
                <w:webHidden/>
                <w:color w:val="404040" w:themeColor="text1" w:themeTint="BF"/>
              </w:rPr>
              <w:fldChar w:fldCharType="end"/>
            </w:r>
          </w:hyperlink>
        </w:p>
        <w:p w14:paraId="24F1E649" w14:textId="01138EBC" w:rsidR="00D25F91" w:rsidRDefault="00D25F91">
          <w:pPr>
            <w:pStyle w:val="Innehll2"/>
            <w:tabs>
              <w:tab w:val="right" w:leader="dot" w:pos="13944"/>
            </w:tabs>
            <w:rPr>
              <w:rFonts w:eastAsiaTheme="minorEastAsia" w:cstheme="minorBidi"/>
              <w:smallCaps w:val="0"/>
              <w:noProof/>
              <w:kern w:val="2"/>
              <w:sz w:val="24"/>
              <w:szCs w:val="24"/>
              <w14:ligatures w14:val="standardContextual"/>
            </w:rPr>
          </w:pPr>
          <w:hyperlink w:anchor="_Toc225258896" w:history="1">
            <w:r w:rsidRPr="00EF4C3A">
              <w:rPr>
                <w:rStyle w:val="Hyperlnk"/>
                <w:noProof/>
              </w:rPr>
              <w:t>Material Dag 3</w:t>
            </w:r>
            <w:r>
              <w:rPr>
                <w:noProof/>
                <w:webHidden/>
              </w:rPr>
              <w:tab/>
            </w:r>
            <w:r>
              <w:rPr>
                <w:noProof/>
                <w:webHidden/>
              </w:rPr>
              <w:fldChar w:fldCharType="begin"/>
            </w:r>
            <w:r>
              <w:rPr>
                <w:noProof/>
                <w:webHidden/>
              </w:rPr>
              <w:instrText xml:space="preserve"> PAGEREF _Toc225258896 \h </w:instrText>
            </w:r>
            <w:r>
              <w:rPr>
                <w:noProof/>
                <w:webHidden/>
              </w:rPr>
            </w:r>
            <w:r>
              <w:rPr>
                <w:noProof/>
                <w:webHidden/>
              </w:rPr>
              <w:fldChar w:fldCharType="separate"/>
            </w:r>
            <w:r>
              <w:rPr>
                <w:noProof/>
                <w:webHidden/>
              </w:rPr>
              <w:t>18</w:t>
            </w:r>
            <w:r>
              <w:rPr>
                <w:noProof/>
                <w:webHidden/>
              </w:rPr>
              <w:fldChar w:fldCharType="end"/>
            </w:r>
          </w:hyperlink>
        </w:p>
        <w:p w14:paraId="6F1C5728" w14:textId="41799F31" w:rsidR="00D25F91" w:rsidRDefault="00D25F91" w:rsidP="00D25F91">
          <w:pPr>
            <w:pStyle w:val="Innehll3"/>
            <w:rPr>
              <w:rFonts w:eastAsiaTheme="minorEastAsia" w:cstheme="minorBidi"/>
              <w:color w:val="404040" w:themeColor="text1" w:themeTint="BF"/>
              <w:kern w:val="2"/>
              <w:sz w:val="24"/>
              <w:szCs w:val="24"/>
              <w14:ligatures w14:val="standardContextual"/>
            </w:rPr>
          </w:pPr>
          <w:hyperlink w:anchor="_Toc225258897" w:history="1">
            <w:r w:rsidRPr="00EF4C3A">
              <w:rPr>
                <w:rStyle w:val="Hyperlnk"/>
                <w:color w:val="4040FF" w:themeColor="hyperlink" w:themeTint="BF"/>
              </w:rPr>
              <w:t>3.1: Brev 3</w:t>
            </w:r>
            <w:r>
              <w:rPr>
                <w:webHidden/>
                <w:color w:val="404040" w:themeColor="text1" w:themeTint="BF"/>
              </w:rPr>
              <w:tab/>
            </w:r>
            <w:r>
              <w:rPr>
                <w:webHidden/>
                <w:color w:val="404040" w:themeColor="text1" w:themeTint="BF"/>
              </w:rPr>
              <w:fldChar w:fldCharType="begin"/>
            </w:r>
            <w:r>
              <w:rPr>
                <w:webHidden/>
                <w:color w:val="404040" w:themeColor="text1" w:themeTint="BF"/>
              </w:rPr>
              <w:instrText xml:space="preserve"> PAGEREF _Toc225258897 \h </w:instrText>
            </w:r>
            <w:r>
              <w:rPr>
                <w:webHidden/>
                <w:color w:val="404040" w:themeColor="text1" w:themeTint="BF"/>
              </w:rPr>
            </w:r>
            <w:r>
              <w:rPr>
                <w:webHidden/>
                <w:color w:val="404040" w:themeColor="text1" w:themeTint="BF"/>
              </w:rPr>
              <w:fldChar w:fldCharType="separate"/>
            </w:r>
            <w:r>
              <w:rPr>
                <w:webHidden/>
                <w:color w:val="404040" w:themeColor="text1" w:themeTint="BF"/>
              </w:rPr>
              <w:t>18</w:t>
            </w:r>
            <w:r>
              <w:rPr>
                <w:webHidden/>
                <w:color w:val="404040" w:themeColor="text1" w:themeTint="BF"/>
              </w:rPr>
              <w:fldChar w:fldCharType="end"/>
            </w:r>
          </w:hyperlink>
        </w:p>
        <w:p w14:paraId="2D48952A" w14:textId="46B01195" w:rsidR="00D25F91" w:rsidRDefault="00D25F91" w:rsidP="00D25F91">
          <w:pPr>
            <w:pStyle w:val="Innehll3"/>
            <w:rPr>
              <w:rFonts w:eastAsiaTheme="minorEastAsia" w:cstheme="minorBidi"/>
              <w:color w:val="404040" w:themeColor="text1" w:themeTint="BF"/>
              <w:kern w:val="2"/>
              <w:sz w:val="24"/>
              <w:szCs w:val="24"/>
              <w14:ligatures w14:val="standardContextual"/>
            </w:rPr>
          </w:pPr>
          <w:hyperlink w:anchor="_Toc225258898" w:history="1">
            <w:r w:rsidRPr="00EF4C3A">
              <w:rPr>
                <w:rStyle w:val="Hyperlnk"/>
                <w:color w:val="4040FF" w:themeColor="hyperlink" w:themeTint="BF"/>
              </w:rPr>
              <w:t>3.2: Blåsippan ute i backarna står, Luckdiktamen att skriva ut, en per elev</w:t>
            </w:r>
            <w:r>
              <w:rPr>
                <w:webHidden/>
                <w:color w:val="404040" w:themeColor="text1" w:themeTint="BF"/>
              </w:rPr>
              <w:tab/>
            </w:r>
            <w:r>
              <w:rPr>
                <w:webHidden/>
                <w:color w:val="404040" w:themeColor="text1" w:themeTint="BF"/>
              </w:rPr>
              <w:fldChar w:fldCharType="begin"/>
            </w:r>
            <w:r>
              <w:rPr>
                <w:webHidden/>
                <w:color w:val="404040" w:themeColor="text1" w:themeTint="BF"/>
              </w:rPr>
              <w:instrText xml:space="preserve"> PAGEREF _Toc225258898 \h </w:instrText>
            </w:r>
            <w:r>
              <w:rPr>
                <w:webHidden/>
                <w:color w:val="404040" w:themeColor="text1" w:themeTint="BF"/>
              </w:rPr>
            </w:r>
            <w:r>
              <w:rPr>
                <w:webHidden/>
                <w:color w:val="404040" w:themeColor="text1" w:themeTint="BF"/>
              </w:rPr>
              <w:fldChar w:fldCharType="separate"/>
            </w:r>
            <w:r>
              <w:rPr>
                <w:webHidden/>
                <w:color w:val="404040" w:themeColor="text1" w:themeTint="BF"/>
              </w:rPr>
              <w:t>19</w:t>
            </w:r>
            <w:r>
              <w:rPr>
                <w:webHidden/>
                <w:color w:val="404040" w:themeColor="text1" w:themeTint="BF"/>
              </w:rPr>
              <w:fldChar w:fldCharType="end"/>
            </w:r>
          </w:hyperlink>
        </w:p>
        <w:p w14:paraId="548F3ADB" w14:textId="5D5A57C7" w:rsidR="00D25F91" w:rsidRDefault="00D25F91">
          <w:pPr>
            <w:pStyle w:val="Innehll2"/>
            <w:tabs>
              <w:tab w:val="right" w:leader="dot" w:pos="13944"/>
            </w:tabs>
            <w:rPr>
              <w:rFonts w:eastAsiaTheme="minorEastAsia" w:cstheme="minorBidi"/>
              <w:smallCaps w:val="0"/>
              <w:noProof/>
              <w:kern w:val="2"/>
              <w:sz w:val="24"/>
              <w:szCs w:val="24"/>
              <w14:ligatures w14:val="standardContextual"/>
            </w:rPr>
          </w:pPr>
          <w:hyperlink w:anchor="_Toc225258899" w:history="1">
            <w:r w:rsidRPr="00EF4C3A">
              <w:rPr>
                <w:rStyle w:val="Hyperlnk"/>
                <w:noProof/>
              </w:rPr>
              <w:t>Material Dag 4</w:t>
            </w:r>
            <w:r>
              <w:rPr>
                <w:noProof/>
                <w:webHidden/>
              </w:rPr>
              <w:tab/>
            </w:r>
            <w:r>
              <w:rPr>
                <w:noProof/>
                <w:webHidden/>
              </w:rPr>
              <w:fldChar w:fldCharType="begin"/>
            </w:r>
            <w:r>
              <w:rPr>
                <w:noProof/>
                <w:webHidden/>
              </w:rPr>
              <w:instrText xml:space="preserve"> PAGEREF _Toc225258899 \h </w:instrText>
            </w:r>
            <w:r>
              <w:rPr>
                <w:noProof/>
                <w:webHidden/>
              </w:rPr>
            </w:r>
            <w:r>
              <w:rPr>
                <w:noProof/>
                <w:webHidden/>
              </w:rPr>
              <w:fldChar w:fldCharType="separate"/>
            </w:r>
            <w:r>
              <w:rPr>
                <w:noProof/>
                <w:webHidden/>
              </w:rPr>
              <w:t>20</w:t>
            </w:r>
            <w:r>
              <w:rPr>
                <w:noProof/>
                <w:webHidden/>
              </w:rPr>
              <w:fldChar w:fldCharType="end"/>
            </w:r>
          </w:hyperlink>
        </w:p>
        <w:p w14:paraId="15D1D228" w14:textId="3A7104EA" w:rsidR="00D25F91" w:rsidRDefault="00D25F91" w:rsidP="00D25F91">
          <w:pPr>
            <w:pStyle w:val="Innehll3"/>
            <w:rPr>
              <w:rFonts w:eastAsiaTheme="minorEastAsia" w:cstheme="minorBidi"/>
              <w:color w:val="404040" w:themeColor="text1" w:themeTint="BF"/>
              <w:kern w:val="2"/>
              <w:sz w:val="24"/>
              <w:szCs w:val="24"/>
              <w14:ligatures w14:val="standardContextual"/>
            </w:rPr>
          </w:pPr>
          <w:hyperlink w:anchor="_Toc225258900" w:history="1">
            <w:r w:rsidRPr="00EF4C3A">
              <w:rPr>
                <w:rStyle w:val="Hyperlnk"/>
                <w:color w:val="4040FF" w:themeColor="hyperlink" w:themeTint="BF"/>
              </w:rPr>
              <w:t>4.1: Brev 4</w:t>
            </w:r>
            <w:r>
              <w:rPr>
                <w:webHidden/>
                <w:color w:val="404040" w:themeColor="text1" w:themeTint="BF"/>
              </w:rPr>
              <w:tab/>
            </w:r>
            <w:r>
              <w:rPr>
                <w:webHidden/>
                <w:color w:val="404040" w:themeColor="text1" w:themeTint="BF"/>
              </w:rPr>
              <w:fldChar w:fldCharType="begin"/>
            </w:r>
            <w:r>
              <w:rPr>
                <w:webHidden/>
                <w:color w:val="404040" w:themeColor="text1" w:themeTint="BF"/>
              </w:rPr>
              <w:instrText xml:space="preserve"> PAGEREF _Toc225258900 \h </w:instrText>
            </w:r>
            <w:r>
              <w:rPr>
                <w:webHidden/>
                <w:color w:val="404040" w:themeColor="text1" w:themeTint="BF"/>
              </w:rPr>
            </w:r>
            <w:r>
              <w:rPr>
                <w:webHidden/>
                <w:color w:val="404040" w:themeColor="text1" w:themeTint="BF"/>
              </w:rPr>
              <w:fldChar w:fldCharType="separate"/>
            </w:r>
            <w:r>
              <w:rPr>
                <w:webHidden/>
                <w:color w:val="404040" w:themeColor="text1" w:themeTint="BF"/>
              </w:rPr>
              <w:t>20</w:t>
            </w:r>
            <w:r>
              <w:rPr>
                <w:webHidden/>
                <w:color w:val="404040" w:themeColor="text1" w:themeTint="BF"/>
              </w:rPr>
              <w:fldChar w:fldCharType="end"/>
            </w:r>
          </w:hyperlink>
        </w:p>
        <w:p w14:paraId="2D77FFE8" w14:textId="6729BAB1" w:rsidR="00D25F91" w:rsidRDefault="00D25F91" w:rsidP="00D25F91">
          <w:pPr>
            <w:pStyle w:val="Innehll3"/>
            <w:rPr>
              <w:rFonts w:eastAsiaTheme="minorEastAsia" w:cstheme="minorBidi"/>
              <w:color w:val="404040" w:themeColor="text1" w:themeTint="BF"/>
              <w:kern w:val="2"/>
              <w:sz w:val="24"/>
              <w:szCs w:val="24"/>
              <w14:ligatures w14:val="standardContextual"/>
            </w:rPr>
          </w:pPr>
          <w:hyperlink w:anchor="_Toc225258901" w:history="1">
            <w:r w:rsidRPr="00EF4C3A">
              <w:rPr>
                <w:rStyle w:val="Hyperlnk"/>
                <w:color w:val="4040FF" w:themeColor="hyperlink" w:themeTint="BF"/>
              </w:rPr>
              <w:t>4.2: Den stora vokaldansen, Körschema att projicera</w:t>
            </w:r>
            <w:r>
              <w:rPr>
                <w:webHidden/>
                <w:color w:val="404040" w:themeColor="text1" w:themeTint="BF"/>
              </w:rPr>
              <w:tab/>
            </w:r>
            <w:r>
              <w:rPr>
                <w:webHidden/>
                <w:color w:val="404040" w:themeColor="text1" w:themeTint="BF"/>
              </w:rPr>
              <w:fldChar w:fldCharType="begin"/>
            </w:r>
            <w:r>
              <w:rPr>
                <w:webHidden/>
                <w:color w:val="404040" w:themeColor="text1" w:themeTint="BF"/>
              </w:rPr>
              <w:instrText xml:space="preserve"> PAGEREF _Toc225258901 \h </w:instrText>
            </w:r>
            <w:r>
              <w:rPr>
                <w:webHidden/>
                <w:color w:val="404040" w:themeColor="text1" w:themeTint="BF"/>
              </w:rPr>
            </w:r>
            <w:r>
              <w:rPr>
                <w:webHidden/>
                <w:color w:val="404040" w:themeColor="text1" w:themeTint="BF"/>
              </w:rPr>
              <w:fldChar w:fldCharType="separate"/>
            </w:r>
            <w:r>
              <w:rPr>
                <w:webHidden/>
                <w:color w:val="404040" w:themeColor="text1" w:themeTint="BF"/>
              </w:rPr>
              <w:t>21</w:t>
            </w:r>
            <w:r>
              <w:rPr>
                <w:webHidden/>
                <w:color w:val="404040" w:themeColor="text1" w:themeTint="BF"/>
              </w:rPr>
              <w:fldChar w:fldCharType="end"/>
            </w:r>
          </w:hyperlink>
        </w:p>
        <w:p w14:paraId="6FA123AC" w14:textId="677E00AD" w:rsidR="00D25F91" w:rsidRPr="00D25F91" w:rsidRDefault="00D25F91" w:rsidP="00D25F91">
          <w:pPr>
            <w:pStyle w:val="Innehll3"/>
            <w:rPr>
              <w:rFonts w:eastAsiaTheme="minorEastAsia" w:cstheme="minorBidi"/>
              <w:color w:val="404040" w:themeColor="text1" w:themeTint="BF"/>
              <w:kern w:val="2"/>
              <w:sz w:val="24"/>
              <w:szCs w:val="24"/>
              <w14:ligatures w14:val="standardContextual"/>
            </w:rPr>
          </w:pPr>
          <w:hyperlink w:anchor="_Toc225258902" w:history="1">
            <w:r w:rsidRPr="00D25F91">
              <w:rPr>
                <w:rStyle w:val="Hyperlnk"/>
                <w:color w:val="404040" w:themeColor="text1" w:themeTint="BF"/>
              </w:rPr>
              <w:t>5.1: Diplom att skriva ut, en per elev – Se nästa sida</w:t>
            </w:r>
            <w:r w:rsidRPr="00D25F91">
              <w:rPr>
                <w:webHidden/>
                <w:color w:val="404040" w:themeColor="text1" w:themeTint="BF"/>
              </w:rPr>
              <w:tab/>
            </w:r>
            <w:r w:rsidRPr="00D25F91">
              <w:rPr>
                <w:webHidden/>
                <w:color w:val="404040" w:themeColor="text1" w:themeTint="BF"/>
              </w:rPr>
              <w:fldChar w:fldCharType="begin"/>
            </w:r>
            <w:r w:rsidRPr="00D25F91">
              <w:rPr>
                <w:webHidden/>
                <w:color w:val="404040" w:themeColor="text1" w:themeTint="BF"/>
              </w:rPr>
              <w:instrText xml:space="preserve"> PAGEREF _Toc225258902 \h </w:instrText>
            </w:r>
            <w:r w:rsidRPr="00D25F91">
              <w:rPr>
                <w:webHidden/>
                <w:color w:val="404040" w:themeColor="text1" w:themeTint="BF"/>
              </w:rPr>
            </w:r>
            <w:r w:rsidRPr="00D25F91">
              <w:rPr>
                <w:webHidden/>
                <w:color w:val="404040" w:themeColor="text1" w:themeTint="BF"/>
              </w:rPr>
              <w:fldChar w:fldCharType="separate"/>
            </w:r>
            <w:r w:rsidRPr="00D25F91">
              <w:rPr>
                <w:webHidden/>
                <w:color w:val="404040" w:themeColor="text1" w:themeTint="BF"/>
              </w:rPr>
              <w:t>22</w:t>
            </w:r>
            <w:r w:rsidRPr="00D25F91">
              <w:rPr>
                <w:webHidden/>
                <w:color w:val="404040" w:themeColor="text1" w:themeTint="BF"/>
              </w:rPr>
              <w:fldChar w:fldCharType="end"/>
            </w:r>
          </w:hyperlink>
        </w:p>
        <w:p w14:paraId="6C7413C2" w14:textId="13E266C3" w:rsidR="0072388A" w:rsidRPr="00D25F91" w:rsidRDefault="0072388A">
          <w:pPr>
            <w:rPr>
              <w:color w:val="404040" w:themeColor="text1" w:themeTint="BF"/>
            </w:rPr>
          </w:pPr>
          <w:r w:rsidRPr="00D25F91">
            <w:rPr>
              <w:b/>
              <w:bCs/>
              <w:noProof/>
              <w:color w:val="404040" w:themeColor="text1" w:themeTint="BF"/>
            </w:rPr>
            <w:fldChar w:fldCharType="end"/>
          </w:r>
        </w:p>
      </w:sdtContent>
    </w:sdt>
    <w:p w14:paraId="3BAD6047" w14:textId="77777777" w:rsidR="00D0233E" w:rsidRPr="00997CEA" w:rsidRDefault="00D0233E" w:rsidP="00D0233E">
      <w:pPr>
        <w:spacing w:line="360" w:lineRule="auto"/>
      </w:pPr>
      <w:r w:rsidRPr="5031BDB5">
        <w:br w:type="page"/>
      </w:r>
    </w:p>
    <w:p w14:paraId="2B93471A" w14:textId="1EF2DDE1" w:rsidR="0083744F" w:rsidRPr="003B328C" w:rsidRDefault="000C2224" w:rsidP="003B328C">
      <w:pPr>
        <w:pStyle w:val="Rubrik2"/>
        <w:rPr>
          <w:sz w:val="40"/>
          <w:szCs w:val="40"/>
        </w:rPr>
      </w:pPr>
      <w:bookmarkStart w:id="1" w:name="_Toc225258887"/>
      <w:r>
        <w:lastRenderedPageBreak/>
        <w:drawing>
          <wp:anchor distT="0" distB="0" distL="114300" distR="114300" simplePos="0" relativeHeight="251660376" behindDoc="0" locked="0" layoutInCell="1" allowOverlap="1" wp14:anchorId="381C98D2" wp14:editId="183703FC">
            <wp:simplePos x="0" y="0"/>
            <wp:positionH relativeFrom="rightMargin">
              <wp:posOffset>-466090</wp:posOffset>
            </wp:positionH>
            <wp:positionV relativeFrom="paragraph">
              <wp:posOffset>-165100</wp:posOffset>
            </wp:positionV>
            <wp:extent cx="725365" cy="711200"/>
            <wp:effectExtent l="0" t="0" r="0" b="0"/>
            <wp:wrapNone/>
            <wp:docPr id="36514491"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37636" cy="723232"/>
                    </a:xfrm>
                    <a:prstGeom prst="rect">
                      <a:avLst/>
                    </a:prstGeom>
                    <a:ln/>
                  </pic:spPr>
                </pic:pic>
              </a:graphicData>
            </a:graphic>
            <wp14:sizeRelH relativeFrom="margin">
              <wp14:pctWidth>0</wp14:pctWidth>
            </wp14:sizeRelH>
            <wp14:sizeRelV relativeFrom="margin">
              <wp14:pctHeight>0</wp14:pctHeight>
            </wp14:sizeRelV>
          </wp:anchor>
        </w:drawing>
      </w:r>
      <w:r w:rsidR="00304614" w:rsidRPr="00564551">
        <w:rPr>
          <w:sz w:val="40"/>
          <w:szCs w:val="40"/>
        </w:rPr>
        <w:t>Material</w:t>
      </w:r>
      <w:r w:rsidR="00F24C1B" w:rsidRPr="00564551">
        <w:rPr>
          <w:sz w:val="40"/>
          <w:szCs w:val="40"/>
        </w:rPr>
        <w:t xml:space="preserve"> </w:t>
      </w:r>
      <w:r w:rsidR="0083744F" w:rsidRPr="00564551">
        <w:rPr>
          <w:sz w:val="40"/>
          <w:szCs w:val="40"/>
        </w:rPr>
        <w:t>D</w:t>
      </w:r>
      <w:r w:rsidR="00F24C1B" w:rsidRPr="00564551">
        <w:rPr>
          <w:sz w:val="40"/>
          <w:szCs w:val="40"/>
        </w:rPr>
        <w:t>ag 1</w:t>
      </w:r>
      <w:bookmarkEnd w:id="1"/>
      <w:r w:rsidR="00F24C1B" w:rsidRPr="00564551">
        <w:rPr>
          <w:sz w:val="40"/>
          <w:szCs w:val="40"/>
        </w:rPr>
        <w:t xml:space="preserve"> </w:t>
      </w:r>
    </w:p>
    <w:p w14:paraId="4C1B74B4" w14:textId="77777777" w:rsidR="0083744F" w:rsidRDefault="00C63592" w:rsidP="0083744F">
      <w:pPr>
        <w:pStyle w:val="Rubrik3"/>
        <w:rPr>
          <w:rFonts w:ascii="Georgia" w:hAnsi="Georgia"/>
          <w:b/>
          <w:bCs/>
          <w:color w:val="000000" w:themeColor="text1"/>
          <w:sz w:val="32"/>
          <w:szCs w:val="32"/>
        </w:rPr>
      </w:pPr>
      <w:bookmarkStart w:id="2" w:name="_Toc225258888"/>
      <w:r>
        <w:rPr>
          <w:rFonts w:ascii="Georgia" w:hAnsi="Georgia"/>
          <w:b/>
          <w:bCs/>
          <w:color w:val="000000" w:themeColor="text1"/>
          <w:sz w:val="32"/>
          <w:szCs w:val="32"/>
        </w:rPr>
        <w:t xml:space="preserve">1.1: </w:t>
      </w:r>
      <w:r w:rsidR="0083744F" w:rsidRPr="0083744F">
        <w:rPr>
          <w:rFonts w:ascii="Georgia" w:hAnsi="Georgia"/>
          <w:b/>
          <w:bCs/>
          <w:color w:val="000000" w:themeColor="text1"/>
          <w:sz w:val="32"/>
          <w:szCs w:val="32"/>
        </w:rPr>
        <w:t>Brev 1</w:t>
      </w:r>
      <w:bookmarkEnd w:id="2"/>
    </w:p>
    <w:p w14:paraId="54590970" w14:textId="77777777" w:rsidR="00564551" w:rsidRPr="00C469A2" w:rsidRDefault="00564551" w:rsidP="00564551"/>
    <w:p w14:paraId="09B4629B" w14:textId="68769F2A" w:rsidR="003B328C" w:rsidRDefault="003B328C" w:rsidP="00BE380E">
      <w:pPr>
        <w:pStyle w:val="BREVfrnsune"/>
        <w:spacing w:line="276" w:lineRule="auto"/>
      </w:pPr>
      <w:r>
        <w:t xml:space="preserve">Hej alla barn! </w:t>
      </w:r>
    </w:p>
    <w:p w14:paraId="68378349" w14:textId="77777777" w:rsidR="003B328C" w:rsidRDefault="003B328C" w:rsidP="00BE380E">
      <w:pPr>
        <w:pStyle w:val="BREVfrnsune"/>
        <w:spacing w:line="276" w:lineRule="auto"/>
      </w:pPr>
      <w:r>
        <w:t>Jag heter Aprilhäxan och jag är en snäll häxa. Idag skulle jag egentligen flyga till Blåkulla, men jag har fått ett problem! Jag har hittat en saga som jag så gärna vill läsa, men många ord saknas. Jag vet inte vilka ord jag ska skriva in i sagan. Kan ni hjälpa mig att välja ord så att sagan blir hel igen? När sagan är färdig är jag redo för en sista sagostund med mina vänner innan det är dags att flyga hem!</w:t>
      </w:r>
    </w:p>
    <w:p w14:paraId="34B48374" w14:textId="77777777" w:rsidR="003B328C" w:rsidRDefault="003B328C" w:rsidP="00BE380E">
      <w:pPr>
        <w:pStyle w:val="BREVfrnsune"/>
        <w:spacing w:line="276" w:lineRule="auto"/>
      </w:pPr>
    </w:p>
    <w:p w14:paraId="0773ACE5" w14:textId="0C23BD41" w:rsidR="003B7B39" w:rsidRDefault="003B328C" w:rsidP="00BE380E">
      <w:pPr>
        <w:pStyle w:val="BREVfrnsune"/>
        <w:spacing w:line="276" w:lineRule="auto"/>
        <w:rPr>
          <w:i/>
          <w:iCs/>
        </w:rPr>
      </w:pPr>
      <w:proofErr w:type="spellStart"/>
      <w:r>
        <w:t>Supersoliga</w:t>
      </w:r>
      <w:proofErr w:type="spellEnd"/>
      <w:r>
        <w:t xml:space="preserve"> hälsningar från Aprilhäxan!</w:t>
      </w:r>
    </w:p>
    <w:p w14:paraId="49A35BCF" w14:textId="77777777" w:rsidR="00D0233E" w:rsidRPr="00997CEA" w:rsidRDefault="00D0233E" w:rsidP="00D0233E">
      <w:pPr>
        <w:spacing w:line="360" w:lineRule="auto"/>
      </w:pPr>
      <w:r w:rsidRPr="5031BDB5">
        <w:br w:type="page"/>
      </w:r>
    </w:p>
    <w:p w14:paraId="68C90BE1" w14:textId="5D06E608" w:rsidR="003B7B39" w:rsidRDefault="005E36B4" w:rsidP="003652B0">
      <w:pPr>
        <w:pStyle w:val="Rubrik3"/>
        <w:rPr>
          <w:rFonts w:ascii="Georgia" w:hAnsi="Georgia"/>
          <w:b/>
          <w:bCs/>
          <w:color w:val="000000" w:themeColor="text1"/>
          <w:sz w:val="32"/>
          <w:szCs w:val="32"/>
        </w:rPr>
      </w:pPr>
      <w:bookmarkStart w:id="3" w:name="_Toc225258889"/>
      <w:r>
        <w:rPr>
          <w:noProof/>
        </w:rPr>
        <w:lastRenderedPageBreak/>
        <w:drawing>
          <wp:anchor distT="0" distB="0" distL="114300" distR="114300" simplePos="0" relativeHeight="251684952" behindDoc="0" locked="0" layoutInCell="1" allowOverlap="1" wp14:anchorId="5503D3EA" wp14:editId="7E3963CF">
            <wp:simplePos x="0" y="0"/>
            <wp:positionH relativeFrom="rightMargin">
              <wp:posOffset>-262890</wp:posOffset>
            </wp:positionH>
            <wp:positionV relativeFrom="paragraph">
              <wp:posOffset>-546735</wp:posOffset>
            </wp:positionV>
            <wp:extent cx="725365" cy="711200"/>
            <wp:effectExtent l="0" t="0" r="0" b="0"/>
            <wp:wrapNone/>
            <wp:docPr id="386826001"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C63592">
        <w:rPr>
          <w:rFonts w:ascii="Georgia" w:hAnsi="Georgia"/>
          <w:b/>
          <w:bCs/>
          <w:color w:val="000000" w:themeColor="text1"/>
          <w:sz w:val="32"/>
          <w:szCs w:val="32"/>
        </w:rPr>
        <w:t xml:space="preserve">1.2: </w:t>
      </w:r>
      <w:r>
        <w:rPr>
          <w:rFonts w:ascii="Georgia" w:hAnsi="Georgia"/>
          <w:b/>
          <w:bCs/>
          <w:color w:val="000000" w:themeColor="text1"/>
          <w:sz w:val="32"/>
          <w:szCs w:val="32"/>
        </w:rPr>
        <w:t>Vokalsagan – Saga att skriva ut, en per elev</w:t>
      </w:r>
      <w:bookmarkEnd w:id="3"/>
    </w:p>
    <w:p w14:paraId="03D9996C" w14:textId="77777777" w:rsidR="001634D7" w:rsidRPr="001634D7" w:rsidRDefault="001634D7" w:rsidP="001634D7">
      <w:pPr>
        <w:rPr>
          <w:rFonts w:ascii="Source Sans Pro" w:hAnsi="Source Sans Pro"/>
          <w:color w:val="000000" w:themeColor="text1"/>
          <w:sz w:val="32"/>
          <w:szCs w:val="32"/>
        </w:rPr>
      </w:pPr>
    </w:p>
    <w:p w14:paraId="6EE5CAD9" w14:textId="77777777" w:rsidR="005E36B4" w:rsidRPr="00213A42" w:rsidRDefault="005E36B4" w:rsidP="005E36B4">
      <w:pPr>
        <w:spacing w:line="360" w:lineRule="auto"/>
        <w:rPr>
          <w:rFonts w:ascii="Source Sans Pro Light" w:hAnsi="Source Sans Pro Light"/>
          <w:sz w:val="28"/>
          <w:szCs w:val="28"/>
        </w:rPr>
      </w:pPr>
      <w:r w:rsidRPr="00213A42">
        <w:rPr>
          <w:rFonts w:ascii="Source Sans Pro Light" w:eastAsia="Arial" w:hAnsi="Source Sans Pro Light" w:cs="Arial"/>
          <w:color w:val="000000" w:themeColor="text1"/>
          <w:sz w:val="28"/>
          <w:szCs w:val="28"/>
        </w:rPr>
        <w:t xml:space="preserve">Det var en gång </w:t>
      </w:r>
      <w:r w:rsidRPr="00213A42">
        <w:rPr>
          <w:rFonts w:ascii="Source Sans Pro Light" w:hAnsi="Source Sans Pro Light"/>
          <w:sz w:val="28"/>
          <w:szCs w:val="28"/>
          <w:highlight w:val="yellow"/>
        </w:rPr>
        <w:t>_________________</w:t>
      </w:r>
      <w:r w:rsidRPr="00213A42">
        <w:rPr>
          <w:rFonts w:ascii="Source Sans Pro Light" w:eastAsia="Arial" w:hAnsi="Source Sans Pro Light" w:cs="Arial"/>
          <w:color w:val="000000" w:themeColor="text1"/>
          <w:sz w:val="28"/>
          <w:szCs w:val="28"/>
        </w:rPr>
        <w:t xml:space="preserve"> som hette ________ (namn 1). Den/Det flög till</w:t>
      </w:r>
      <w:r w:rsidRPr="00213A42">
        <w:rPr>
          <w:rFonts w:ascii="Source Sans Pro Light" w:hAnsi="Source Sans Pro Light"/>
          <w:sz w:val="28"/>
          <w:szCs w:val="28"/>
        </w:rPr>
        <w:t xml:space="preserve"> </w:t>
      </w:r>
      <w:r w:rsidRPr="00213A42">
        <w:rPr>
          <w:rFonts w:ascii="Source Sans Pro Light" w:hAnsi="Source Sans Pro Light"/>
          <w:sz w:val="28"/>
          <w:szCs w:val="28"/>
          <w:highlight w:val="yellow"/>
        </w:rPr>
        <w:t>_________________</w:t>
      </w:r>
      <w:r w:rsidRPr="00213A42">
        <w:rPr>
          <w:rFonts w:ascii="Source Sans Pro Light" w:hAnsi="Source Sans Pro Light"/>
          <w:sz w:val="28"/>
          <w:szCs w:val="28"/>
        </w:rPr>
        <w:t xml:space="preserve"> </w:t>
      </w:r>
      <w:r w:rsidRPr="00213A42">
        <w:rPr>
          <w:rFonts w:ascii="Source Sans Pro Light" w:eastAsia="Arial" w:hAnsi="Source Sans Pro Light" w:cs="Arial"/>
          <w:color w:val="000000" w:themeColor="text1"/>
          <w:sz w:val="28"/>
          <w:szCs w:val="28"/>
        </w:rPr>
        <w:t xml:space="preserve">för att </w:t>
      </w:r>
      <w:r w:rsidRPr="00213A42">
        <w:rPr>
          <w:rFonts w:ascii="Source Sans Pro Light" w:hAnsi="Source Sans Pro Light"/>
          <w:sz w:val="28"/>
          <w:szCs w:val="28"/>
          <w:highlight w:val="cyan"/>
        </w:rPr>
        <w:t>______________</w:t>
      </w:r>
      <w:r w:rsidRPr="00213A42">
        <w:rPr>
          <w:rFonts w:ascii="Source Sans Pro Light" w:eastAsia="Arial" w:hAnsi="Source Sans Pro Light" w:cs="Arial"/>
          <w:color w:val="000000" w:themeColor="text1"/>
          <w:sz w:val="28"/>
          <w:szCs w:val="28"/>
        </w:rPr>
        <w:t xml:space="preserve"> </w:t>
      </w:r>
      <w:r w:rsidRPr="00213A42">
        <w:rPr>
          <w:rFonts w:ascii="Source Sans Pro Light" w:hAnsi="Source Sans Pro Light"/>
          <w:sz w:val="28"/>
          <w:szCs w:val="28"/>
          <w:highlight w:val="yellow"/>
        </w:rPr>
        <w:t>_________________</w:t>
      </w:r>
      <w:r w:rsidRPr="00213A42">
        <w:rPr>
          <w:rFonts w:ascii="Source Sans Pro Light" w:eastAsia="Arial" w:hAnsi="Source Sans Pro Light" w:cs="Arial"/>
          <w:color w:val="000000" w:themeColor="text1"/>
          <w:sz w:val="28"/>
          <w:szCs w:val="28"/>
        </w:rPr>
        <w:t xml:space="preserve">. ________ (namn 1) ville </w:t>
      </w:r>
      <w:r w:rsidRPr="00213A42">
        <w:rPr>
          <w:rFonts w:ascii="Source Sans Pro Light" w:hAnsi="Source Sans Pro Light"/>
          <w:sz w:val="28"/>
          <w:szCs w:val="28"/>
          <w:highlight w:val="cyan"/>
        </w:rPr>
        <w:t>________________</w:t>
      </w:r>
      <w:r w:rsidRPr="00213A42">
        <w:rPr>
          <w:rFonts w:ascii="Source Sans Pro Light" w:eastAsia="Arial" w:hAnsi="Source Sans Pro Light" w:cs="Arial"/>
          <w:color w:val="000000" w:themeColor="text1"/>
          <w:sz w:val="28"/>
          <w:szCs w:val="28"/>
        </w:rPr>
        <w:t xml:space="preserve"> den stora gåtan, men satte sig för att </w:t>
      </w:r>
      <w:r w:rsidRPr="00213A42">
        <w:rPr>
          <w:rFonts w:ascii="Source Sans Pro Light" w:hAnsi="Source Sans Pro Light"/>
          <w:sz w:val="28"/>
          <w:szCs w:val="28"/>
          <w:highlight w:val="cyan"/>
        </w:rPr>
        <w:t>______________</w:t>
      </w:r>
      <w:r w:rsidRPr="00213A42">
        <w:rPr>
          <w:rFonts w:ascii="Source Sans Pro Light" w:hAnsi="Source Sans Pro Light"/>
          <w:sz w:val="28"/>
          <w:szCs w:val="28"/>
        </w:rPr>
        <w:t xml:space="preserve">. </w:t>
      </w:r>
      <w:r w:rsidRPr="00213A42">
        <w:rPr>
          <w:rFonts w:ascii="Source Sans Pro Light" w:eastAsia="Arial" w:hAnsi="Source Sans Pro Light" w:cs="Arial"/>
          <w:color w:val="000000" w:themeColor="text1"/>
          <w:sz w:val="28"/>
          <w:szCs w:val="28"/>
        </w:rPr>
        <w:t>Då kom</w:t>
      </w:r>
      <w:r w:rsidRPr="00213A42">
        <w:rPr>
          <w:rFonts w:ascii="Source Sans Pro Light" w:hAnsi="Source Sans Pro Light"/>
          <w:sz w:val="28"/>
          <w:szCs w:val="28"/>
        </w:rPr>
        <w:t xml:space="preserve"> </w:t>
      </w:r>
      <w:r w:rsidRPr="00213A42">
        <w:rPr>
          <w:rFonts w:ascii="Source Sans Pro Light" w:hAnsi="Source Sans Pro Light"/>
          <w:sz w:val="28"/>
          <w:szCs w:val="28"/>
          <w:highlight w:val="yellow"/>
        </w:rPr>
        <w:t>_________________</w:t>
      </w:r>
      <w:r w:rsidRPr="00213A42">
        <w:rPr>
          <w:rFonts w:ascii="Source Sans Pro Light" w:eastAsia="Arial" w:hAnsi="Source Sans Pro Light" w:cs="Arial"/>
          <w:color w:val="000000" w:themeColor="text1"/>
          <w:sz w:val="28"/>
          <w:szCs w:val="28"/>
        </w:rPr>
        <w:t xml:space="preserve"> som hette _______ (namn 2) och ___________ (namn 1) började </w:t>
      </w:r>
      <w:r w:rsidRPr="00213A42">
        <w:rPr>
          <w:rFonts w:ascii="Source Sans Pro Light" w:hAnsi="Source Sans Pro Light"/>
          <w:sz w:val="28"/>
          <w:szCs w:val="28"/>
          <w:highlight w:val="cyan"/>
        </w:rPr>
        <w:t>______________</w:t>
      </w:r>
      <w:r w:rsidRPr="00213A42">
        <w:rPr>
          <w:rFonts w:ascii="Source Sans Pro Light" w:eastAsia="Arial" w:hAnsi="Source Sans Pro Light" w:cs="Arial"/>
          <w:color w:val="000000" w:themeColor="text1"/>
          <w:sz w:val="28"/>
          <w:szCs w:val="28"/>
        </w:rPr>
        <w:t xml:space="preserve">. "Du måste </w:t>
      </w:r>
      <w:r w:rsidRPr="00213A42">
        <w:rPr>
          <w:rFonts w:ascii="Source Sans Pro Light" w:hAnsi="Source Sans Pro Light"/>
          <w:sz w:val="28"/>
          <w:szCs w:val="28"/>
          <w:highlight w:val="cyan"/>
        </w:rPr>
        <w:t>______________</w:t>
      </w:r>
      <w:r w:rsidRPr="00213A42">
        <w:rPr>
          <w:rFonts w:ascii="Source Sans Pro Light" w:eastAsia="Arial" w:hAnsi="Source Sans Pro Light" w:cs="Arial"/>
          <w:color w:val="000000" w:themeColor="text1"/>
          <w:sz w:val="28"/>
          <w:szCs w:val="28"/>
        </w:rPr>
        <w:t xml:space="preserve">", sa ______ (namn 2). ________ (namn 1) flög vidare till </w:t>
      </w:r>
      <w:r w:rsidRPr="00213A42">
        <w:rPr>
          <w:rFonts w:ascii="Source Sans Pro Light" w:hAnsi="Source Sans Pro Light"/>
          <w:sz w:val="28"/>
          <w:szCs w:val="28"/>
          <w:highlight w:val="yellow"/>
        </w:rPr>
        <w:t>_________________</w:t>
      </w:r>
      <w:r w:rsidRPr="00213A42">
        <w:rPr>
          <w:rFonts w:ascii="Source Sans Pro Light" w:eastAsia="Arial" w:hAnsi="Source Sans Pro Light" w:cs="Arial"/>
          <w:color w:val="000000" w:themeColor="text1"/>
          <w:sz w:val="28"/>
          <w:szCs w:val="28"/>
        </w:rPr>
        <w:t xml:space="preserve"> och tänkte: "Jag kommer aldrig</w:t>
      </w:r>
      <w:r w:rsidRPr="00213A42">
        <w:rPr>
          <w:rFonts w:ascii="Source Sans Pro Light" w:hAnsi="Source Sans Pro Light"/>
          <w:sz w:val="28"/>
          <w:szCs w:val="28"/>
        </w:rPr>
        <w:t xml:space="preserve"> </w:t>
      </w:r>
      <w:r w:rsidRPr="00213A42">
        <w:rPr>
          <w:rFonts w:ascii="Source Sans Pro Light" w:hAnsi="Source Sans Pro Light"/>
          <w:sz w:val="28"/>
          <w:szCs w:val="28"/>
          <w:highlight w:val="cyan"/>
        </w:rPr>
        <w:t>______________</w:t>
      </w:r>
      <w:r w:rsidRPr="00213A42">
        <w:rPr>
          <w:rFonts w:ascii="Source Sans Pro Light" w:eastAsia="Arial" w:hAnsi="Source Sans Pro Light" w:cs="Arial"/>
          <w:color w:val="000000" w:themeColor="text1"/>
          <w:sz w:val="28"/>
          <w:szCs w:val="28"/>
        </w:rPr>
        <w:t xml:space="preserve"> den stora gåtan! Det är bara att börja </w:t>
      </w:r>
      <w:r w:rsidRPr="00213A42">
        <w:rPr>
          <w:rFonts w:ascii="Source Sans Pro Light" w:hAnsi="Source Sans Pro Light"/>
          <w:sz w:val="28"/>
          <w:szCs w:val="28"/>
          <w:highlight w:val="cyan"/>
        </w:rPr>
        <w:t>______________</w:t>
      </w:r>
      <w:r w:rsidRPr="00213A42">
        <w:rPr>
          <w:rFonts w:ascii="Source Sans Pro Light" w:eastAsia="Arial" w:hAnsi="Source Sans Pro Light" w:cs="Arial"/>
          <w:color w:val="000000" w:themeColor="text1"/>
          <w:sz w:val="28"/>
          <w:szCs w:val="28"/>
        </w:rPr>
        <w:t>!"</w:t>
      </w:r>
    </w:p>
    <w:p w14:paraId="75394E6B" w14:textId="77777777" w:rsidR="00D0233E" w:rsidRPr="00997CEA" w:rsidRDefault="00D0233E" w:rsidP="00D0233E">
      <w:pPr>
        <w:spacing w:line="360" w:lineRule="auto"/>
      </w:pPr>
      <w:r w:rsidRPr="5031BDB5">
        <w:br w:type="page"/>
      </w:r>
    </w:p>
    <w:p w14:paraId="32E686BC" w14:textId="03081F88" w:rsidR="00B80624" w:rsidRDefault="000C2224" w:rsidP="00B80624">
      <w:pPr>
        <w:pStyle w:val="Rubrik3"/>
        <w:rPr>
          <w:rFonts w:ascii="Georgia" w:hAnsi="Georgia"/>
          <w:b/>
          <w:bCs/>
          <w:color w:val="000000" w:themeColor="text1"/>
          <w:sz w:val="32"/>
          <w:szCs w:val="32"/>
        </w:rPr>
      </w:pPr>
      <w:bookmarkStart w:id="4" w:name="_Toc225258890"/>
      <w:r>
        <w:rPr>
          <w:noProof/>
        </w:rPr>
        <w:lastRenderedPageBreak/>
        <w:drawing>
          <wp:anchor distT="0" distB="0" distL="114300" distR="114300" simplePos="0" relativeHeight="251662424" behindDoc="0" locked="0" layoutInCell="1" allowOverlap="1" wp14:anchorId="2F5BF94F" wp14:editId="3842E7B5">
            <wp:simplePos x="0" y="0"/>
            <wp:positionH relativeFrom="rightMargin">
              <wp:posOffset>-491490</wp:posOffset>
            </wp:positionH>
            <wp:positionV relativeFrom="paragraph">
              <wp:posOffset>-305435</wp:posOffset>
            </wp:positionV>
            <wp:extent cx="725365" cy="711200"/>
            <wp:effectExtent l="0" t="0" r="0" b="0"/>
            <wp:wrapNone/>
            <wp:docPr id="806995821"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B80624" w:rsidRPr="00C26676">
        <w:rPr>
          <w:rFonts w:ascii="Georgia" w:hAnsi="Georgia"/>
          <w:b/>
          <w:bCs/>
          <w:color w:val="000000" w:themeColor="text1"/>
          <w:sz w:val="32"/>
          <w:szCs w:val="32"/>
        </w:rPr>
        <w:t xml:space="preserve">1.3: </w:t>
      </w:r>
      <w:r w:rsidR="005E36B4">
        <w:rPr>
          <w:rFonts w:ascii="Georgia" w:hAnsi="Georgia"/>
          <w:b/>
          <w:bCs/>
          <w:color w:val="000000" w:themeColor="text1"/>
          <w:sz w:val="32"/>
          <w:szCs w:val="32"/>
        </w:rPr>
        <w:t>Vokalsagan</w:t>
      </w:r>
      <w:r w:rsidR="00026D97">
        <w:rPr>
          <w:rFonts w:ascii="Georgia" w:hAnsi="Georgia"/>
          <w:b/>
          <w:bCs/>
          <w:color w:val="000000" w:themeColor="text1"/>
          <w:sz w:val="32"/>
          <w:szCs w:val="32"/>
        </w:rPr>
        <w:t>,</w:t>
      </w:r>
      <w:r w:rsidR="005E36B4">
        <w:rPr>
          <w:rFonts w:ascii="Georgia" w:hAnsi="Georgia"/>
          <w:b/>
          <w:bCs/>
          <w:color w:val="000000" w:themeColor="text1"/>
          <w:sz w:val="32"/>
          <w:szCs w:val="32"/>
        </w:rPr>
        <w:t xml:space="preserve"> ordlistor att skriva ut,</w:t>
      </w:r>
      <w:r w:rsidR="00026D97">
        <w:rPr>
          <w:rFonts w:ascii="Georgia" w:hAnsi="Georgia"/>
          <w:b/>
          <w:bCs/>
          <w:color w:val="000000" w:themeColor="text1"/>
          <w:sz w:val="32"/>
          <w:szCs w:val="32"/>
        </w:rPr>
        <w:t xml:space="preserve"> en per elev</w:t>
      </w:r>
      <w:bookmarkEnd w:id="4"/>
    </w:p>
    <w:p w14:paraId="50CBA90C" w14:textId="77777777" w:rsidR="000C2224" w:rsidRDefault="000C2224" w:rsidP="000C2224"/>
    <w:p w14:paraId="30210787" w14:textId="77777777" w:rsidR="000C2224" w:rsidRPr="000C2224" w:rsidRDefault="000C2224" w:rsidP="000C2224"/>
    <w:p w14:paraId="12E1E43D" w14:textId="71399AF4" w:rsidR="000B7DB4" w:rsidRPr="008B5F4A" w:rsidRDefault="000B7DB4" w:rsidP="008B5F4A">
      <w:pPr>
        <w:pStyle w:val="Underrubrik"/>
        <w:rPr>
          <w:rFonts w:ascii="Source Sans Pro SemiBold" w:hAnsi="Source Sans Pro SemiBold"/>
          <w:b/>
          <w:bCs/>
          <w:color w:val="000000" w:themeColor="text1"/>
        </w:rPr>
      </w:pPr>
      <w:bookmarkStart w:id="5" w:name="_Toc222072423"/>
      <w:bookmarkStart w:id="6" w:name="_Toc222307836"/>
      <w:r w:rsidRPr="008B5F4A">
        <w:rPr>
          <w:rFonts w:ascii="Source Sans Pro SemiBold" w:hAnsi="Source Sans Pro SemiBold"/>
          <w:b/>
          <w:bCs/>
          <w:color w:val="000000" w:themeColor="text1"/>
        </w:rPr>
        <w:t>Substant</w:t>
      </w:r>
      <w:r w:rsidR="00D0233E" w:rsidRPr="008B5F4A">
        <w:rPr>
          <w:rFonts w:ascii="Source Sans Pro SemiBold" w:hAnsi="Source Sans Pro SemiBold"/>
          <w:b/>
          <w:bCs/>
          <w:color w:val="000000" w:themeColor="text1"/>
        </w:rPr>
        <w:t>i</w:t>
      </w:r>
      <w:r w:rsidRPr="008B5F4A">
        <w:rPr>
          <w:rFonts w:ascii="Source Sans Pro SemiBold" w:hAnsi="Source Sans Pro SemiBold"/>
          <w:b/>
          <w:bCs/>
          <w:color w:val="000000" w:themeColor="text1"/>
        </w:rPr>
        <w:t>v</w:t>
      </w:r>
      <w:bookmarkEnd w:id="5"/>
      <w:bookmarkEnd w:id="6"/>
    </w:p>
    <w:tbl>
      <w:tblPr>
        <w:tblW w:w="0" w:type="auto"/>
        <w:tblInd w:w="2" w:type="dxa"/>
        <w:tblBorders>
          <w:top w:val="single" w:sz="4" w:space="0" w:color="auto"/>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600" w:firstRow="0" w:lastRow="0" w:firstColumn="0" w:lastColumn="0" w:noHBand="1" w:noVBand="1"/>
      </w:tblPr>
      <w:tblGrid>
        <w:gridCol w:w="7192"/>
        <w:gridCol w:w="6740"/>
      </w:tblGrid>
      <w:tr w:rsidR="000B7DB4" w14:paraId="0BEB4D45" w14:textId="77777777" w:rsidTr="00EB34AF">
        <w:trPr>
          <w:trHeight w:val="300"/>
        </w:trPr>
        <w:tc>
          <w:tcPr>
            <w:tcW w:w="7260" w:type="dxa"/>
            <w:shd w:val="clear" w:color="auto" w:fill="FFFF00"/>
            <w:tcMar>
              <w:top w:w="100" w:type="dxa"/>
              <w:left w:w="100" w:type="dxa"/>
              <w:bottom w:w="100" w:type="dxa"/>
              <w:right w:w="100" w:type="dxa"/>
            </w:tcMar>
          </w:tcPr>
          <w:p w14:paraId="7EFDBE97"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ett mos</w:t>
            </w:r>
          </w:p>
        </w:tc>
        <w:tc>
          <w:tcPr>
            <w:tcW w:w="6804" w:type="dxa"/>
            <w:shd w:val="clear" w:color="auto" w:fill="FFFF00"/>
            <w:tcMar>
              <w:top w:w="100" w:type="dxa"/>
              <w:left w:w="100" w:type="dxa"/>
              <w:bottom w:w="100" w:type="dxa"/>
              <w:right w:w="100" w:type="dxa"/>
            </w:tcMar>
          </w:tcPr>
          <w:p w14:paraId="67859D2A"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 xml:space="preserve">en mås </w:t>
            </w:r>
          </w:p>
        </w:tc>
      </w:tr>
      <w:tr w:rsidR="000B7DB4" w14:paraId="5465FE70" w14:textId="77777777" w:rsidTr="00EB34AF">
        <w:trPr>
          <w:trHeight w:val="300"/>
        </w:trPr>
        <w:tc>
          <w:tcPr>
            <w:tcW w:w="7260" w:type="dxa"/>
            <w:shd w:val="clear" w:color="auto" w:fill="FFFF00"/>
            <w:tcMar>
              <w:top w:w="100" w:type="dxa"/>
              <w:left w:w="100" w:type="dxa"/>
              <w:bottom w:w="100" w:type="dxa"/>
              <w:right w:w="100" w:type="dxa"/>
            </w:tcMar>
          </w:tcPr>
          <w:p w14:paraId="5D0010F4"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ett lås</w:t>
            </w:r>
          </w:p>
        </w:tc>
        <w:tc>
          <w:tcPr>
            <w:tcW w:w="6804" w:type="dxa"/>
            <w:shd w:val="clear" w:color="auto" w:fill="FFFF00"/>
            <w:tcMar>
              <w:top w:w="100" w:type="dxa"/>
              <w:left w:w="100" w:type="dxa"/>
              <w:bottom w:w="100" w:type="dxa"/>
              <w:right w:w="100" w:type="dxa"/>
            </w:tcMar>
          </w:tcPr>
          <w:p w14:paraId="66974604"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 xml:space="preserve"> en lus</w:t>
            </w:r>
          </w:p>
        </w:tc>
      </w:tr>
      <w:tr w:rsidR="000B7DB4" w14:paraId="4BF418F1" w14:textId="77777777" w:rsidTr="00EB34AF">
        <w:trPr>
          <w:trHeight w:val="300"/>
        </w:trPr>
        <w:tc>
          <w:tcPr>
            <w:tcW w:w="7260" w:type="dxa"/>
            <w:shd w:val="clear" w:color="auto" w:fill="FFFF00"/>
            <w:tcMar>
              <w:top w:w="100" w:type="dxa"/>
              <w:left w:w="100" w:type="dxa"/>
              <w:bottom w:w="100" w:type="dxa"/>
              <w:right w:w="100" w:type="dxa"/>
            </w:tcMar>
          </w:tcPr>
          <w:p w14:paraId="67DEF99C"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ett bi</w:t>
            </w:r>
          </w:p>
        </w:tc>
        <w:tc>
          <w:tcPr>
            <w:tcW w:w="6804" w:type="dxa"/>
            <w:shd w:val="clear" w:color="auto" w:fill="FFFF00"/>
            <w:tcMar>
              <w:top w:w="100" w:type="dxa"/>
              <w:left w:w="100" w:type="dxa"/>
              <w:bottom w:w="100" w:type="dxa"/>
              <w:right w:w="100" w:type="dxa"/>
            </w:tcMar>
          </w:tcPr>
          <w:p w14:paraId="701AB73A"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en by</w:t>
            </w:r>
          </w:p>
        </w:tc>
      </w:tr>
      <w:tr w:rsidR="000B7DB4" w14:paraId="75985E8B" w14:textId="77777777" w:rsidTr="00EB34AF">
        <w:trPr>
          <w:trHeight w:val="300"/>
        </w:trPr>
        <w:tc>
          <w:tcPr>
            <w:tcW w:w="7260" w:type="dxa"/>
            <w:shd w:val="clear" w:color="auto" w:fill="FFFF00"/>
            <w:tcMar>
              <w:top w:w="100" w:type="dxa"/>
              <w:left w:w="100" w:type="dxa"/>
              <w:bottom w:w="100" w:type="dxa"/>
              <w:right w:w="100" w:type="dxa"/>
            </w:tcMar>
          </w:tcPr>
          <w:p w14:paraId="6E6DAC8A"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ett bål</w:t>
            </w:r>
          </w:p>
        </w:tc>
        <w:tc>
          <w:tcPr>
            <w:tcW w:w="6804" w:type="dxa"/>
            <w:shd w:val="clear" w:color="auto" w:fill="FFFF00"/>
            <w:tcMar>
              <w:top w:w="100" w:type="dxa"/>
              <w:left w:w="100" w:type="dxa"/>
              <w:bottom w:w="100" w:type="dxa"/>
              <w:right w:w="100" w:type="dxa"/>
            </w:tcMar>
          </w:tcPr>
          <w:p w14:paraId="008125EB"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en bil</w:t>
            </w:r>
          </w:p>
        </w:tc>
      </w:tr>
      <w:tr w:rsidR="000B7DB4" w14:paraId="0239824D" w14:textId="77777777" w:rsidTr="00EB34AF">
        <w:trPr>
          <w:trHeight w:val="220"/>
        </w:trPr>
        <w:tc>
          <w:tcPr>
            <w:tcW w:w="7260" w:type="dxa"/>
            <w:shd w:val="clear" w:color="auto" w:fill="FFFF00"/>
            <w:tcMar>
              <w:top w:w="100" w:type="dxa"/>
              <w:left w:w="100" w:type="dxa"/>
              <w:bottom w:w="100" w:type="dxa"/>
              <w:right w:w="100" w:type="dxa"/>
            </w:tcMar>
          </w:tcPr>
          <w:p w14:paraId="716FE0D9"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en bok</w:t>
            </w:r>
          </w:p>
        </w:tc>
        <w:tc>
          <w:tcPr>
            <w:tcW w:w="6804" w:type="dxa"/>
            <w:shd w:val="clear" w:color="auto" w:fill="FFFF00"/>
            <w:tcMar>
              <w:top w:w="100" w:type="dxa"/>
              <w:left w:w="100" w:type="dxa"/>
              <w:bottom w:w="100" w:type="dxa"/>
              <w:right w:w="100" w:type="dxa"/>
            </w:tcMar>
          </w:tcPr>
          <w:p w14:paraId="6C11CEDA"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en buk</w:t>
            </w:r>
          </w:p>
        </w:tc>
      </w:tr>
    </w:tbl>
    <w:p w14:paraId="7348763F" w14:textId="77777777" w:rsidR="000B7DB4" w:rsidRDefault="000B7DB4" w:rsidP="000B7DB4"/>
    <w:p w14:paraId="3DED4A85" w14:textId="77777777" w:rsidR="000B7DB4" w:rsidRPr="008B5F4A" w:rsidRDefault="000B7DB4" w:rsidP="008B5F4A">
      <w:pPr>
        <w:pStyle w:val="Underrubrik"/>
        <w:rPr>
          <w:rFonts w:ascii="Source Sans Pro SemiBold" w:hAnsi="Source Sans Pro SemiBold"/>
          <w:b/>
          <w:bCs/>
          <w:color w:val="000000" w:themeColor="text1"/>
        </w:rPr>
      </w:pPr>
      <w:bookmarkStart w:id="7" w:name="_Toc222072424"/>
      <w:bookmarkStart w:id="8" w:name="_Toc222307837"/>
      <w:r w:rsidRPr="008B5F4A">
        <w:rPr>
          <w:rFonts w:ascii="Source Sans Pro SemiBold" w:hAnsi="Source Sans Pro SemiBold"/>
          <w:b/>
          <w:bCs/>
          <w:color w:val="000000" w:themeColor="text1"/>
        </w:rPr>
        <w:t>Verb</w:t>
      </w:r>
      <w:bookmarkEnd w:id="7"/>
      <w:bookmarkEnd w:id="8"/>
    </w:p>
    <w:tbl>
      <w:tblPr>
        <w:tblW w:w="0" w:type="auto"/>
        <w:tblInd w:w="2" w:type="dxa"/>
        <w:tblBorders>
          <w:top w:val="single" w:sz="4" w:space="0" w:color="auto"/>
          <w:left w:val="single" w:sz="8" w:space="0" w:color="000000" w:themeColor="text1"/>
          <w:bottom w:val="single" w:sz="4" w:space="0" w:color="auto"/>
          <w:right w:val="single" w:sz="8" w:space="0" w:color="000000" w:themeColor="text1"/>
          <w:insideH w:val="single" w:sz="8" w:space="0" w:color="000000" w:themeColor="text1"/>
          <w:insideV w:val="single" w:sz="8" w:space="0" w:color="000000" w:themeColor="text1"/>
        </w:tblBorders>
        <w:tblLook w:val="0600" w:firstRow="0" w:lastRow="0" w:firstColumn="0" w:lastColumn="0" w:noHBand="1" w:noVBand="1"/>
      </w:tblPr>
      <w:tblGrid>
        <w:gridCol w:w="7192"/>
        <w:gridCol w:w="6740"/>
      </w:tblGrid>
      <w:tr w:rsidR="000B7DB4" w14:paraId="3C8A3539" w14:textId="77777777" w:rsidTr="00040002">
        <w:trPr>
          <w:trHeight w:val="300"/>
        </w:trPr>
        <w:tc>
          <w:tcPr>
            <w:tcW w:w="7192" w:type="dxa"/>
            <w:shd w:val="clear" w:color="auto" w:fill="00E8F0"/>
            <w:tcMar>
              <w:top w:w="100" w:type="dxa"/>
              <w:left w:w="100" w:type="dxa"/>
              <w:bottom w:w="100" w:type="dxa"/>
              <w:right w:w="100" w:type="dxa"/>
            </w:tcMar>
          </w:tcPr>
          <w:p w14:paraId="5350B5D8"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läsa</w:t>
            </w:r>
          </w:p>
        </w:tc>
        <w:tc>
          <w:tcPr>
            <w:tcW w:w="6740" w:type="dxa"/>
            <w:shd w:val="clear" w:color="auto" w:fill="00E8F0"/>
            <w:tcMar>
              <w:top w:w="100" w:type="dxa"/>
              <w:left w:w="100" w:type="dxa"/>
              <w:bottom w:w="100" w:type="dxa"/>
              <w:right w:w="100" w:type="dxa"/>
            </w:tcMar>
          </w:tcPr>
          <w:p w14:paraId="5A5CFE07"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 xml:space="preserve">låsa </w:t>
            </w:r>
          </w:p>
        </w:tc>
      </w:tr>
      <w:tr w:rsidR="000B7DB4" w14:paraId="297FA171" w14:textId="77777777" w:rsidTr="00040002">
        <w:trPr>
          <w:trHeight w:val="300"/>
        </w:trPr>
        <w:tc>
          <w:tcPr>
            <w:tcW w:w="7192" w:type="dxa"/>
            <w:shd w:val="clear" w:color="auto" w:fill="00E8F0"/>
            <w:tcMar>
              <w:top w:w="100" w:type="dxa"/>
              <w:left w:w="100" w:type="dxa"/>
              <w:bottom w:w="100" w:type="dxa"/>
              <w:right w:w="100" w:type="dxa"/>
            </w:tcMar>
          </w:tcPr>
          <w:p w14:paraId="1D28AE04"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måla</w:t>
            </w:r>
          </w:p>
        </w:tc>
        <w:tc>
          <w:tcPr>
            <w:tcW w:w="6740" w:type="dxa"/>
            <w:shd w:val="clear" w:color="auto" w:fill="00E8F0"/>
            <w:tcMar>
              <w:top w:w="100" w:type="dxa"/>
              <w:left w:w="100" w:type="dxa"/>
              <w:bottom w:w="100" w:type="dxa"/>
              <w:right w:w="100" w:type="dxa"/>
            </w:tcMar>
          </w:tcPr>
          <w:p w14:paraId="3CA88EEB"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 xml:space="preserve"> åla</w:t>
            </w:r>
          </w:p>
        </w:tc>
      </w:tr>
      <w:tr w:rsidR="000B7DB4" w14:paraId="3BDB900B" w14:textId="77777777" w:rsidTr="00040002">
        <w:trPr>
          <w:trHeight w:val="300"/>
        </w:trPr>
        <w:tc>
          <w:tcPr>
            <w:tcW w:w="7192" w:type="dxa"/>
            <w:shd w:val="clear" w:color="auto" w:fill="00E8F0"/>
            <w:tcMar>
              <w:top w:w="100" w:type="dxa"/>
              <w:left w:w="100" w:type="dxa"/>
              <w:bottom w:w="100" w:type="dxa"/>
              <w:right w:w="100" w:type="dxa"/>
            </w:tcMar>
          </w:tcPr>
          <w:p w14:paraId="20613E40"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glömma</w:t>
            </w:r>
          </w:p>
        </w:tc>
        <w:tc>
          <w:tcPr>
            <w:tcW w:w="6740" w:type="dxa"/>
            <w:shd w:val="clear" w:color="auto" w:fill="00E8F0"/>
            <w:tcMar>
              <w:top w:w="100" w:type="dxa"/>
              <w:left w:w="100" w:type="dxa"/>
              <w:bottom w:w="100" w:type="dxa"/>
              <w:right w:w="100" w:type="dxa"/>
            </w:tcMar>
          </w:tcPr>
          <w:p w14:paraId="4D9DDAB1"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glimma</w:t>
            </w:r>
          </w:p>
        </w:tc>
      </w:tr>
      <w:tr w:rsidR="000B7DB4" w14:paraId="52F670B3" w14:textId="77777777" w:rsidTr="00040002">
        <w:trPr>
          <w:trHeight w:val="300"/>
        </w:trPr>
        <w:tc>
          <w:tcPr>
            <w:tcW w:w="7192" w:type="dxa"/>
            <w:shd w:val="clear" w:color="auto" w:fill="00E8F0"/>
            <w:tcMar>
              <w:top w:w="100" w:type="dxa"/>
              <w:left w:w="100" w:type="dxa"/>
              <w:bottom w:w="100" w:type="dxa"/>
              <w:right w:w="100" w:type="dxa"/>
            </w:tcMar>
          </w:tcPr>
          <w:p w14:paraId="7131C45E"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lapa</w:t>
            </w:r>
          </w:p>
        </w:tc>
        <w:tc>
          <w:tcPr>
            <w:tcW w:w="6740" w:type="dxa"/>
            <w:shd w:val="clear" w:color="auto" w:fill="00E8F0"/>
            <w:tcMar>
              <w:top w:w="100" w:type="dxa"/>
              <w:left w:w="100" w:type="dxa"/>
              <w:bottom w:w="100" w:type="dxa"/>
              <w:right w:w="100" w:type="dxa"/>
            </w:tcMar>
          </w:tcPr>
          <w:p w14:paraId="1D474A34"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lipa</w:t>
            </w:r>
          </w:p>
        </w:tc>
      </w:tr>
      <w:tr w:rsidR="000B7DB4" w14:paraId="14BCD9A4" w14:textId="77777777" w:rsidTr="00040002">
        <w:trPr>
          <w:trHeight w:val="170"/>
        </w:trPr>
        <w:tc>
          <w:tcPr>
            <w:tcW w:w="7192" w:type="dxa"/>
            <w:shd w:val="clear" w:color="auto" w:fill="00E8F0"/>
            <w:tcMar>
              <w:top w:w="100" w:type="dxa"/>
              <w:left w:w="100" w:type="dxa"/>
              <w:bottom w:w="100" w:type="dxa"/>
              <w:right w:w="100" w:type="dxa"/>
            </w:tcMar>
          </w:tcPr>
          <w:p w14:paraId="534E6BA0"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löpa</w:t>
            </w:r>
          </w:p>
        </w:tc>
        <w:tc>
          <w:tcPr>
            <w:tcW w:w="6740" w:type="dxa"/>
            <w:shd w:val="clear" w:color="auto" w:fill="00E8F0"/>
            <w:tcMar>
              <w:top w:w="100" w:type="dxa"/>
              <w:left w:w="100" w:type="dxa"/>
              <w:bottom w:w="100" w:type="dxa"/>
              <w:right w:w="100" w:type="dxa"/>
            </w:tcMar>
          </w:tcPr>
          <w:p w14:paraId="0283C8D9" w14:textId="77777777" w:rsidR="000B7DB4" w:rsidRPr="0027114C" w:rsidRDefault="000B7DB4" w:rsidP="008B5F4A">
            <w:pPr>
              <w:spacing w:line="276" w:lineRule="auto"/>
              <w:jc w:val="center"/>
              <w:rPr>
                <w:rFonts w:ascii="Source Sans Pro" w:hAnsi="Source Sans Pro"/>
                <w:b/>
                <w:bCs/>
              </w:rPr>
            </w:pPr>
            <w:r w:rsidRPr="0027114C">
              <w:rPr>
                <w:rFonts w:ascii="Source Sans Pro" w:hAnsi="Source Sans Pro"/>
                <w:b/>
                <w:bCs/>
              </w:rPr>
              <w:t>lösa</w:t>
            </w:r>
          </w:p>
        </w:tc>
      </w:tr>
    </w:tbl>
    <w:p w14:paraId="721E524D" w14:textId="77777777" w:rsidR="00040002" w:rsidRPr="00997CEA" w:rsidRDefault="00040002" w:rsidP="00040002">
      <w:pPr>
        <w:spacing w:line="360" w:lineRule="auto"/>
      </w:pPr>
      <w:r w:rsidRPr="5031BDB5">
        <w:br w:type="page"/>
      </w:r>
    </w:p>
    <w:p w14:paraId="7DB376AA" w14:textId="69B9E940" w:rsidR="00815E8A" w:rsidRPr="003B328C" w:rsidRDefault="004F3BE3" w:rsidP="00815E8A">
      <w:pPr>
        <w:pStyle w:val="Rubrik2"/>
        <w:rPr>
          <w:sz w:val="40"/>
          <w:szCs w:val="40"/>
        </w:rPr>
      </w:pPr>
      <w:bookmarkStart w:id="9" w:name="_Toc225258891"/>
      <w:r>
        <w:lastRenderedPageBreak/>
        <w:drawing>
          <wp:anchor distT="0" distB="0" distL="114300" distR="114300" simplePos="0" relativeHeight="251687000" behindDoc="0" locked="0" layoutInCell="1" allowOverlap="1" wp14:anchorId="2FFB7A92" wp14:editId="7A980163">
            <wp:simplePos x="0" y="0"/>
            <wp:positionH relativeFrom="rightMargin">
              <wp:posOffset>-427990</wp:posOffset>
            </wp:positionH>
            <wp:positionV relativeFrom="paragraph">
              <wp:posOffset>-163195</wp:posOffset>
            </wp:positionV>
            <wp:extent cx="725365" cy="711200"/>
            <wp:effectExtent l="0" t="0" r="0" b="0"/>
            <wp:wrapNone/>
            <wp:docPr id="1352599089"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815E8A" w:rsidRPr="00564551">
        <w:rPr>
          <w:sz w:val="40"/>
          <w:szCs w:val="40"/>
        </w:rPr>
        <w:t xml:space="preserve">Material Dag </w:t>
      </w:r>
      <w:r w:rsidR="00815E8A">
        <w:rPr>
          <w:sz w:val="40"/>
          <w:szCs w:val="40"/>
        </w:rPr>
        <w:t>2</w:t>
      </w:r>
      <w:bookmarkEnd w:id="9"/>
      <w:r w:rsidR="00815E8A" w:rsidRPr="00564551">
        <w:rPr>
          <w:sz w:val="40"/>
          <w:szCs w:val="40"/>
        </w:rPr>
        <w:t xml:space="preserve"> </w:t>
      </w:r>
    </w:p>
    <w:p w14:paraId="68DC472D" w14:textId="740B5319" w:rsidR="00815E8A" w:rsidRDefault="00815E8A" w:rsidP="00815E8A">
      <w:pPr>
        <w:pStyle w:val="Rubrik3"/>
        <w:rPr>
          <w:rFonts w:ascii="Georgia" w:hAnsi="Georgia"/>
          <w:b/>
          <w:bCs/>
          <w:color w:val="000000" w:themeColor="text1"/>
          <w:sz w:val="32"/>
          <w:szCs w:val="32"/>
        </w:rPr>
      </w:pPr>
      <w:bookmarkStart w:id="10" w:name="_Toc225258892"/>
      <w:r>
        <w:rPr>
          <w:rFonts w:ascii="Georgia" w:hAnsi="Georgia"/>
          <w:b/>
          <w:bCs/>
          <w:color w:val="000000" w:themeColor="text1"/>
          <w:sz w:val="32"/>
          <w:szCs w:val="32"/>
        </w:rPr>
        <w:t xml:space="preserve">2.1: </w:t>
      </w:r>
      <w:r w:rsidRPr="0083744F">
        <w:rPr>
          <w:rFonts w:ascii="Georgia" w:hAnsi="Georgia"/>
          <w:b/>
          <w:bCs/>
          <w:color w:val="000000" w:themeColor="text1"/>
          <w:sz w:val="32"/>
          <w:szCs w:val="32"/>
        </w:rPr>
        <w:t xml:space="preserve">Brev </w:t>
      </w:r>
      <w:r>
        <w:rPr>
          <w:rFonts w:ascii="Georgia" w:hAnsi="Georgia"/>
          <w:b/>
          <w:bCs/>
          <w:color w:val="000000" w:themeColor="text1"/>
          <w:sz w:val="32"/>
          <w:szCs w:val="32"/>
        </w:rPr>
        <w:t>2</w:t>
      </w:r>
      <w:bookmarkEnd w:id="10"/>
    </w:p>
    <w:p w14:paraId="3C01721D" w14:textId="77777777" w:rsidR="000C2224" w:rsidRDefault="000C2224" w:rsidP="00564551"/>
    <w:p w14:paraId="6BF66E6A" w14:textId="69A470F3" w:rsidR="00BB5E39" w:rsidRDefault="00BB5E39" w:rsidP="00BB5E39">
      <w:pPr>
        <w:pStyle w:val="BREVfrnsune"/>
        <w:spacing w:line="276" w:lineRule="auto"/>
      </w:pPr>
      <w:r>
        <w:t xml:space="preserve">Hej alla små trollungar! </w:t>
      </w:r>
    </w:p>
    <w:p w14:paraId="7BF548D7" w14:textId="77777777" w:rsidR="001B0E5D" w:rsidRDefault="001B0E5D" w:rsidP="00BB5E39">
      <w:pPr>
        <w:pStyle w:val="BREVfrnsune"/>
        <w:spacing w:line="276" w:lineRule="auto"/>
      </w:pPr>
    </w:p>
    <w:p w14:paraId="67F6C0A8" w14:textId="77777777" w:rsidR="00BB5E39" w:rsidRDefault="00BB5E39" w:rsidP="00BB5E39">
      <w:pPr>
        <w:pStyle w:val="BREVfrnsune"/>
        <w:spacing w:line="276" w:lineRule="auto"/>
      </w:pPr>
      <w:r>
        <w:t>Det är Aprilhäxan här igen! Tack för att ni hjälpte mig att göra sagan hel. Tack vare er hjälp fick jag en mysig sagostund med mina vänner, men nu behöver jag energi för att få kvasten att flyga. Jag behöver ljud och spring – det ska låta högt och tydligt! Ge mig en ljudkvadrat så ska ni få dagens bokstav!</w:t>
      </w:r>
    </w:p>
    <w:p w14:paraId="36BAFEF9" w14:textId="77777777" w:rsidR="00BB5E39" w:rsidRDefault="00BB5E39" w:rsidP="00BB5E39">
      <w:pPr>
        <w:pStyle w:val="BREVfrnsune"/>
        <w:spacing w:line="276" w:lineRule="auto"/>
      </w:pPr>
    </w:p>
    <w:p w14:paraId="4EBB9DD8" w14:textId="33BD3619" w:rsidR="00815E8A" w:rsidRDefault="00BB5E39" w:rsidP="00BB5E39">
      <w:pPr>
        <w:pStyle w:val="BREVfrnsune"/>
        <w:spacing w:line="276" w:lineRule="auto"/>
      </w:pPr>
      <w:r>
        <w:t>Superhälsningar från Aprilhäxan!</w:t>
      </w:r>
    </w:p>
    <w:p w14:paraId="4B9DD6E1" w14:textId="77777777" w:rsidR="00D309F8" w:rsidRPr="00997CEA" w:rsidRDefault="00D309F8" w:rsidP="00D309F8">
      <w:pPr>
        <w:spacing w:line="360" w:lineRule="auto"/>
      </w:pPr>
      <w:r w:rsidRPr="5031BDB5">
        <w:br w:type="page"/>
      </w:r>
    </w:p>
    <w:p w14:paraId="0EAFB939" w14:textId="24B0939F" w:rsidR="00B50707" w:rsidRPr="008B5F4A" w:rsidRDefault="00BE54D6" w:rsidP="008B5F4A">
      <w:pPr>
        <w:pStyle w:val="Rubrik3"/>
        <w:rPr>
          <w:rFonts w:ascii="Georgia" w:hAnsi="Georgia"/>
          <w:b/>
          <w:bCs/>
          <w:color w:val="000000" w:themeColor="text1"/>
          <w:sz w:val="32"/>
          <w:szCs w:val="32"/>
        </w:rPr>
      </w:pPr>
      <w:bookmarkStart w:id="11" w:name="_Toc225258893"/>
      <w:r>
        <w:rPr>
          <w:noProof/>
        </w:rPr>
        <w:lastRenderedPageBreak/>
        <w:drawing>
          <wp:anchor distT="0" distB="0" distL="114300" distR="114300" simplePos="0" relativeHeight="251689048" behindDoc="0" locked="0" layoutInCell="1" allowOverlap="1" wp14:anchorId="73E0E5EB" wp14:editId="5DB0303F">
            <wp:simplePos x="0" y="0"/>
            <wp:positionH relativeFrom="rightMargin">
              <wp:posOffset>-415290</wp:posOffset>
            </wp:positionH>
            <wp:positionV relativeFrom="paragraph">
              <wp:posOffset>-457835</wp:posOffset>
            </wp:positionV>
            <wp:extent cx="725365" cy="711200"/>
            <wp:effectExtent l="0" t="0" r="0" b="0"/>
            <wp:wrapNone/>
            <wp:docPr id="1851019875"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4F3BE3">
        <w:rPr>
          <w:rFonts w:ascii="Georgia" w:hAnsi="Georgia"/>
          <w:b/>
          <w:bCs/>
          <w:color w:val="000000" w:themeColor="text1"/>
          <w:sz w:val="32"/>
          <w:szCs w:val="32"/>
        </w:rPr>
        <w:t xml:space="preserve">2.2: Ljudkvadraten </w:t>
      </w:r>
      <w:r>
        <w:rPr>
          <w:rFonts w:ascii="Georgia" w:hAnsi="Georgia"/>
          <w:b/>
          <w:bCs/>
          <w:color w:val="000000" w:themeColor="text1"/>
          <w:sz w:val="32"/>
          <w:szCs w:val="32"/>
        </w:rPr>
        <w:t>–</w:t>
      </w:r>
      <w:r w:rsidR="004F3BE3">
        <w:rPr>
          <w:rFonts w:ascii="Georgia" w:hAnsi="Georgia"/>
          <w:b/>
          <w:bCs/>
          <w:color w:val="000000" w:themeColor="text1"/>
          <w:sz w:val="32"/>
          <w:szCs w:val="32"/>
        </w:rPr>
        <w:t xml:space="preserve"> </w:t>
      </w:r>
      <w:r>
        <w:rPr>
          <w:rFonts w:ascii="Georgia" w:hAnsi="Georgia"/>
          <w:b/>
          <w:bCs/>
          <w:color w:val="000000" w:themeColor="text1"/>
          <w:sz w:val="32"/>
          <w:szCs w:val="32"/>
        </w:rPr>
        <w:t>Grafem och bilder för utskrift</w:t>
      </w:r>
      <w:r w:rsidR="00883EEA">
        <w:rPr>
          <w:rFonts w:ascii="Georgia" w:hAnsi="Georgia"/>
          <w:b/>
          <w:bCs/>
          <w:color w:val="000000" w:themeColor="text1"/>
          <w:sz w:val="32"/>
          <w:szCs w:val="32"/>
        </w:rPr>
        <w:t xml:space="preserve"> (grafem, </w:t>
      </w:r>
      <w:r w:rsidR="0042685A">
        <w:rPr>
          <w:rFonts w:ascii="Georgia" w:hAnsi="Georgia"/>
          <w:b/>
          <w:bCs/>
          <w:color w:val="000000" w:themeColor="text1"/>
          <w:sz w:val="32"/>
          <w:szCs w:val="32"/>
        </w:rPr>
        <w:t xml:space="preserve">bild för </w:t>
      </w:r>
      <w:r w:rsidR="00883EEA">
        <w:rPr>
          <w:rFonts w:ascii="Georgia" w:hAnsi="Georgia"/>
          <w:b/>
          <w:bCs/>
          <w:color w:val="000000" w:themeColor="text1"/>
          <w:sz w:val="32"/>
          <w:szCs w:val="32"/>
        </w:rPr>
        <w:t xml:space="preserve">långt </w:t>
      </w:r>
      <w:r w:rsidR="0042685A">
        <w:rPr>
          <w:rFonts w:ascii="Georgia" w:hAnsi="Georgia"/>
          <w:b/>
          <w:bCs/>
          <w:color w:val="000000" w:themeColor="text1"/>
          <w:sz w:val="32"/>
          <w:szCs w:val="32"/>
        </w:rPr>
        <w:br/>
      </w:r>
      <w:r w:rsidR="00883EEA">
        <w:rPr>
          <w:rFonts w:ascii="Georgia" w:hAnsi="Georgia"/>
          <w:b/>
          <w:bCs/>
          <w:color w:val="000000" w:themeColor="text1"/>
          <w:sz w:val="32"/>
          <w:szCs w:val="32"/>
        </w:rPr>
        <w:t>vokalljud</w:t>
      </w:r>
      <w:r w:rsidR="0042685A">
        <w:rPr>
          <w:rFonts w:ascii="Georgia" w:hAnsi="Georgia"/>
          <w:b/>
          <w:bCs/>
          <w:color w:val="000000" w:themeColor="text1"/>
          <w:sz w:val="32"/>
          <w:szCs w:val="32"/>
        </w:rPr>
        <w:t xml:space="preserve"> och</w:t>
      </w:r>
      <w:r w:rsidR="00883EEA">
        <w:rPr>
          <w:rFonts w:ascii="Georgia" w:hAnsi="Georgia"/>
          <w:b/>
          <w:bCs/>
          <w:color w:val="000000" w:themeColor="text1"/>
          <w:sz w:val="32"/>
          <w:szCs w:val="32"/>
        </w:rPr>
        <w:t xml:space="preserve"> </w:t>
      </w:r>
      <w:r w:rsidR="0042685A">
        <w:rPr>
          <w:rFonts w:ascii="Georgia" w:hAnsi="Georgia"/>
          <w:b/>
          <w:bCs/>
          <w:color w:val="000000" w:themeColor="text1"/>
          <w:sz w:val="32"/>
          <w:szCs w:val="32"/>
        </w:rPr>
        <w:t xml:space="preserve">bild </w:t>
      </w:r>
      <w:r w:rsidR="006D38FC">
        <w:rPr>
          <w:rFonts w:ascii="Georgia" w:hAnsi="Georgia"/>
          <w:b/>
          <w:bCs/>
          <w:color w:val="000000" w:themeColor="text1"/>
          <w:sz w:val="32"/>
          <w:szCs w:val="32"/>
        </w:rPr>
        <w:t xml:space="preserve">för </w:t>
      </w:r>
      <w:r w:rsidR="00883EEA">
        <w:rPr>
          <w:rFonts w:ascii="Georgia" w:hAnsi="Georgia"/>
          <w:b/>
          <w:bCs/>
          <w:color w:val="000000" w:themeColor="text1"/>
          <w:sz w:val="32"/>
          <w:szCs w:val="32"/>
        </w:rPr>
        <w:t>kort vokalljud</w:t>
      </w:r>
      <w:r w:rsidR="00D25F91">
        <w:rPr>
          <w:rFonts w:ascii="Georgia" w:hAnsi="Georgia"/>
          <w:b/>
          <w:bCs/>
          <w:color w:val="000000" w:themeColor="text1"/>
          <w:sz w:val="32"/>
          <w:szCs w:val="32"/>
        </w:rPr>
        <w:t>)</w:t>
      </w:r>
      <w:bookmarkEnd w:id="11"/>
    </w:p>
    <w:p w14:paraId="657DED5F" w14:textId="20545A4A" w:rsidR="00B50707" w:rsidRDefault="0042685A" w:rsidP="00B50707">
      <w:r>
        <w:rPr>
          <w:noProof/>
        </w:rPr>
        <w:drawing>
          <wp:anchor distT="0" distB="0" distL="114300" distR="114300" simplePos="0" relativeHeight="251709528" behindDoc="0" locked="0" layoutInCell="1" allowOverlap="1" wp14:anchorId="6F72B89A" wp14:editId="4E64DE67">
            <wp:simplePos x="0" y="0"/>
            <wp:positionH relativeFrom="column">
              <wp:posOffset>4668911</wp:posOffset>
            </wp:positionH>
            <wp:positionV relativeFrom="paragraph">
              <wp:posOffset>-1905</wp:posOffset>
            </wp:positionV>
            <wp:extent cx="2921635" cy="2921635"/>
            <wp:effectExtent l="0" t="0" r="0" b="0"/>
            <wp:wrapThrough wrapText="bothSides">
              <wp:wrapPolygon edited="0">
                <wp:start x="0" y="0"/>
                <wp:lineTo x="0" y="21501"/>
                <wp:lineTo x="21501" y="21501"/>
                <wp:lineTo x="21501" y="0"/>
                <wp:lineTo x="0" y="0"/>
              </wp:wrapPolygon>
            </wp:wrapThrough>
            <wp:docPr id="926949079" name="Bildobjekt 13" descr="En bild som visar yx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949079" name="Bildobjekt 13" descr="En bild som visar yxa&#10;&#10;AI-genererat innehåll kan vara felaktigt."/>
                    <pic:cNvPicPr/>
                  </pic:nvPicPr>
                  <pic:blipFill>
                    <a:blip r:embed="rId13">
                      <a:extLst>
                        <a:ext uri="{28A0092B-C50C-407E-A947-70E740481C1C}">
                          <a14:useLocalDpi xmlns:a14="http://schemas.microsoft.com/office/drawing/2010/main" val="0"/>
                        </a:ext>
                      </a:extLst>
                    </a:blip>
                    <a:stretch>
                      <a:fillRect/>
                    </a:stretch>
                  </pic:blipFill>
                  <pic:spPr>
                    <a:xfrm>
                      <a:off x="0" y="0"/>
                      <a:ext cx="2921635" cy="2921635"/>
                    </a:xfrm>
                    <a:prstGeom prst="rect">
                      <a:avLst/>
                    </a:prstGeom>
                  </pic:spPr>
                </pic:pic>
              </a:graphicData>
            </a:graphic>
            <wp14:sizeRelH relativeFrom="margin">
              <wp14:pctWidth>0</wp14:pctWidth>
            </wp14:sizeRelH>
            <wp14:sizeRelV relativeFrom="margin">
              <wp14:pctHeight>0</wp14:pctHeight>
            </wp14:sizeRelV>
          </wp:anchor>
        </w:drawing>
      </w:r>
    </w:p>
    <w:p w14:paraId="76606698" w14:textId="5B59BD96" w:rsidR="00B50707" w:rsidRDefault="00B50707" w:rsidP="00B50707"/>
    <w:p w14:paraId="7C375254" w14:textId="7434BD6F" w:rsidR="00B50707" w:rsidRDefault="00B50707" w:rsidP="00B50707"/>
    <w:p w14:paraId="4A94DCE7" w14:textId="76D2BC31" w:rsidR="00B50707" w:rsidRDefault="00B50707" w:rsidP="00B50707"/>
    <w:p w14:paraId="227B42D6" w14:textId="25D8F8E2" w:rsidR="00B50707" w:rsidRDefault="0042685A" w:rsidP="00B50707">
      <w:r>
        <w:rPr>
          <w:noProof/>
        </w:rPr>
        <w:drawing>
          <wp:anchor distT="0" distB="0" distL="114300" distR="114300" simplePos="0" relativeHeight="251697240" behindDoc="0" locked="0" layoutInCell="1" allowOverlap="1" wp14:anchorId="124DF85E" wp14:editId="49A1E7B8">
            <wp:simplePos x="0" y="0"/>
            <wp:positionH relativeFrom="column">
              <wp:posOffset>1390015</wp:posOffset>
            </wp:positionH>
            <wp:positionV relativeFrom="paragraph">
              <wp:posOffset>87777</wp:posOffset>
            </wp:positionV>
            <wp:extent cx="1598930" cy="3194050"/>
            <wp:effectExtent l="0" t="0" r="1270" b="6350"/>
            <wp:wrapThrough wrapText="bothSides">
              <wp:wrapPolygon edited="0">
                <wp:start x="0" y="0"/>
                <wp:lineTo x="0" y="21557"/>
                <wp:lineTo x="21446" y="21557"/>
                <wp:lineTo x="21446" y="0"/>
                <wp:lineTo x="0" y="0"/>
              </wp:wrapPolygon>
            </wp:wrapThrough>
            <wp:docPr id="2122736268" name="Bildobjekt 1" descr="En bild som visar tillbehör, illustratio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736268" name="Bildobjekt 1" descr="En bild som visar tillbehör, illustration&#10;&#10;AI-genererat innehåll kan vara felaktigt."/>
                    <pic:cNvPicPr/>
                  </pic:nvPicPr>
                  <pic:blipFill>
                    <a:blip r:embed="rId14">
                      <a:extLst>
                        <a:ext uri="{28A0092B-C50C-407E-A947-70E740481C1C}">
                          <a14:useLocalDpi xmlns:a14="http://schemas.microsoft.com/office/drawing/2010/main" val="0"/>
                        </a:ext>
                      </a:extLst>
                    </a:blip>
                    <a:stretch>
                      <a:fillRect/>
                    </a:stretch>
                  </pic:blipFill>
                  <pic:spPr>
                    <a:xfrm>
                      <a:off x="0" y="0"/>
                      <a:ext cx="1598930" cy="3194050"/>
                    </a:xfrm>
                    <a:prstGeom prst="rect">
                      <a:avLst/>
                    </a:prstGeom>
                  </pic:spPr>
                </pic:pic>
              </a:graphicData>
            </a:graphic>
            <wp14:sizeRelH relativeFrom="margin">
              <wp14:pctWidth>0</wp14:pctWidth>
            </wp14:sizeRelH>
            <wp14:sizeRelV relativeFrom="margin">
              <wp14:pctHeight>0</wp14:pctHeight>
            </wp14:sizeRelV>
          </wp:anchor>
        </w:drawing>
      </w:r>
    </w:p>
    <w:p w14:paraId="74A6A482" w14:textId="6E91FA2F" w:rsidR="00B50707" w:rsidRDefault="00B50707" w:rsidP="00B50707"/>
    <w:p w14:paraId="17B1209C" w14:textId="4094B0A6" w:rsidR="00B50707" w:rsidRDefault="00B50707" w:rsidP="00B50707"/>
    <w:p w14:paraId="6C933031" w14:textId="6D8AD547" w:rsidR="00B50707" w:rsidRDefault="00B50707" w:rsidP="00B50707"/>
    <w:p w14:paraId="2C8DCDA2" w14:textId="7D9F54B5" w:rsidR="00B50707" w:rsidRDefault="00B50707" w:rsidP="00B50707"/>
    <w:p w14:paraId="18F90E24" w14:textId="19FE338E" w:rsidR="00B50707" w:rsidRDefault="00B50707" w:rsidP="00B50707"/>
    <w:p w14:paraId="0CE4B23C" w14:textId="17A95771" w:rsidR="00B50707" w:rsidRDefault="00B50707" w:rsidP="00B50707"/>
    <w:p w14:paraId="71DBDFB5" w14:textId="457E72FD" w:rsidR="00B50707" w:rsidRDefault="00B50707" w:rsidP="00B50707"/>
    <w:p w14:paraId="062B539F" w14:textId="750F0FCF" w:rsidR="00B50707" w:rsidRDefault="00B50707" w:rsidP="00B50707"/>
    <w:p w14:paraId="250947D3" w14:textId="298CF9B5" w:rsidR="00B50707" w:rsidRDefault="00B50707" w:rsidP="00B50707"/>
    <w:p w14:paraId="78D40113" w14:textId="4448545B" w:rsidR="00B50707" w:rsidRDefault="00B50707" w:rsidP="00B50707"/>
    <w:p w14:paraId="6B040985" w14:textId="5EF536E4" w:rsidR="00B50707" w:rsidRDefault="00B50707" w:rsidP="00B50707"/>
    <w:p w14:paraId="0FEDD611" w14:textId="77777777" w:rsidR="00B50707" w:rsidRDefault="00B50707" w:rsidP="00B50707"/>
    <w:p w14:paraId="79653790" w14:textId="2478FA84" w:rsidR="00B50707" w:rsidRDefault="00B50707" w:rsidP="00B50707"/>
    <w:p w14:paraId="2D67D95B" w14:textId="0AF093FD" w:rsidR="00B50707" w:rsidRDefault="00B50707" w:rsidP="00B50707"/>
    <w:p w14:paraId="1ADAD765" w14:textId="154A0128" w:rsidR="00B50707" w:rsidRDefault="0042685A" w:rsidP="00B50707">
      <w:r>
        <w:rPr>
          <w:noProof/>
        </w:rPr>
        <w:drawing>
          <wp:anchor distT="0" distB="0" distL="114300" distR="114300" simplePos="0" relativeHeight="251706456" behindDoc="0" locked="0" layoutInCell="1" allowOverlap="1" wp14:anchorId="2563B1C5" wp14:editId="00BB2CE5">
            <wp:simplePos x="0" y="0"/>
            <wp:positionH relativeFrom="column">
              <wp:posOffset>3938758</wp:posOffset>
            </wp:positionH>
            <wp:positionV relativeFrom="paragraph">
              <wp:posOffset>57492</wp:posOffset>
            </wp:positionV>
            <wp:extent cx="4079240" cy="1567815"/>
            <wp:effectExtent l="0" t="0" r="0" b="0"/>
            <wp:wrapThrough wrapText="bothSides">
              <wp:wrapPolygon edited="0">
                <wp:start x="0" y="0"/>
                <wp:lineTo x="0" y="21346"/>
                <wp:lineTo x="21519" y="21346"/>
                <wp:lineTo x="21519" y="0"/>
                <wp:lineTo x="0" y="0"/>
              </wp:wrapPolygon>
            </wp:wrapThrough>
            <wp:docPr id="337433898" name="Bildobjekt 10" descr="En bild som visar rita, illustration, Fena, fisk&#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433898" name="Bildobjekt 10" descr="En bild som visar rita, illustration, Fena, fisk&#10;&#10;AI-genererat innehåll kan vara felaktigt."/>
                    <pic:cNvPicPr/>
                  </pic:nvPicPr>
                  <pic:blipFill>
                    <a:blip r:embed="rId15">
                      <a:extLst>
                        <a:ext uri="{28A0092B-C50C-407E-A947-70E740481C1C}">
                          <a14:useLocalDpi xmlns:a14="http://schemas.microsoft.com/office/drawing/2010/main" val="0"/>
                        </a:ext>
                      </a:extLst>
                    </a:blip>
                    <a:stretch>
                      <a:fillRect/>
                    </a:stretch>
                  </pic:blipFill>
                  <pic:spPr>
                    <a:xfrm>
                      <a:off x="0" y="0"/>
                      <a:ext cx="4079240" cy="1567815"/>
                    </a:xfrm>
                    <a:prstGeom prst="rect">
                      <a:avLst/>
                    </a:prstGeom>
                  </pic:spPr>
                </pic:pic>
              </a:graphicData>
            </a:graphic>
            <wp14:sizeRelH relativeFrom="margin">
              <wp14:pctWidth>0</wp14:pctWidth>
            </wp14:sizeRelH>
            <wp14:sizeRelV relativeFrom="margin">
              <wp14:pctHeight>0</wp14:pctHeight>
            </wp14:sizeRelV>
          </wp:anchor>
        </w:drawing>
      </w:r>
    </w:p>
    <w:p w14:paraId="60C686D9" w14:textId="77777777" w:rsidR="0042685A" w:rsidRDefault="0042685A" w:rsidP="00B50707"/>
    <w:p w14:paraId="2817E6DE" w14:textId="0C1824D7" w:rsidR="00B50707" w:rsidRDefault="00B50707" w:rsidP="00B50707"/>
    <w:p w14:paraId="0A3FA79B" w14:textId="6F58E47D" w:rsidR="00B50707" w:rsidRDefault="00B50707" w:rsidP="00B50707"/>
    <w:p w14:paraId="719F5230" w14:textId="04B2CAE8" w:rsidR="00B50707" w:rsidRDefault="00B50707" w:rsidP="00B50707"/>
    <w:p w14:paraId="7057C2E1" w14:textId="69822F56" w:rsidR="00B50707" w:rsidRDefault="00B50707" w:rsidP="00B50707"/>
    <w:p w14:paraId="268BE6B3" w14:textId="183621BB" w:rsidR="00B50707" w:rsidRDefault="00B50707" w:rsidP="00B50707"/>
    <w:p w14:paraId="00FEFCC2" w14:textId="77777777" w:rsidR="00B50707" w:rsidRDefault="00B50707" w:rsidP="00B50707"/>
    <w:p w14:paraId="38A251E7" w14:textId="383E5C58" w:rsidR="00B50707" w:rsidRDefault="00B50707" w:rsidP="00B50707"/>
    <w:p w14:paraId="4011FD86" w14:textId="666CBECC" w:rsidR="00B50707" w:rsidRDefault="0042685A" w:rsidP="00B50707">
      <w:r>
        <w:rPr>
          <w:noProof/>
        </w:rPr>
        <w:lastRenderedPageBreak/>
        <w:drawing>
          <wp:anchor distT="0" distB="0" distL="114300" distR="114300" simplePos="0" relativeHeight="251659351" behindDoc="0" locked="0" layoutInCell="1" allowOverlap="1" wp14:anchorId="6CD28AE5" wp14:editId="2E5D4C20">
            <wp:simplePos x="0" y="0"/>
            <wp:positionH relativeFrom="column">
              <wp:posOffset>4739738</wp:posOffset>
            </wp:positionH>
            <wp:positionV relativeFrom="paragraph">
              <wp:posOffset>49</wp:posOffset>
            </wp:positionV>
            <wp:extent cx="3277529" cy="3088440"/>
            <wp:effectExtent l="0" t="0" r="0" b="0"/>
            <wp:wrapThrough wrapText="bothSides">
              <wp:wrapPolygon edited="0">
                <wp:start x="0" y="0"/>
                <wp:lineTo x="0" y="21498"/>
                <wp:lineTo x="21512" y="21498"/>
                <wp:lineTo x="21512" y="0"/>
                <wp:lineTo x="0" y="0"/>
              </wp:wrapPolygon>
            </wp:wrapThrough>
            <wp:docPr id="252118610" name="Bildobjekt 11" descr="En bild som visar skiss, rita, illustration, Barnkons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118610" name="Bildobjekt 11" descr="En bild som visar skiss, rita, illustration, Barnkonst&#10;&#10;AI-genererat innehåll kan vara felaktigt."/>
                    <pic:cNvPicPr/>
                  </pic:nvPicPr>
                  <pic:blipFill>
                    <a:blip r:embed="rId16">
                      <a:extLst>
                        <a:ext uri="{28A0092B-C50C-407E-A947-70E740481C1C}">
                          <a14:useLocalDpi xmlns:a14="http://schemas.microsoft.com/office/drawing/2010/main" val="0"/>
                        </a:ext>
                      </a:extLst>
                    </a:blip>
                    <a:stretch>
                      <a:fillRect/>
                    </a:stretch>
                  </pic:blipFill>
                  <pic:spPr>
                    <a:xfrm>
                      <a:off x="0" y="0"/>
                      <a:ext cx="3277529" cy="3088440"/>
                    </a:xfrm>
                    <a:prstGeom prst="rect">
                      <a:avLst/>
                    </a:prstGeom>
                  </pic:spPr>
                </pic:pic>
              </a:graphicData>
            </a:graphic>
            <wp14:sizeRelH relativeFrom="margin">
              <wp14:pctWidth>0</wp14:pctWidth>
            </wp14:sizeRelH>
            <wp14:sizeRelV relativeFrom="margin">
              <wp14:pctHeight>0</wp14:pctHeight>
            </wp14:sizeRelV>
          </wp:anchor>
        </w:drawing>
      </w:r>
    </w:p>
    <w:p w14:paraId="3284B8CA" w14:textId="6245C4C1" w:rsidR="00B50707" w:rsidRDefault="00B50707" w:rsidP="00B50707"/>
    <w:p w14:paraId="4F54ACA5" w14:textId="1F5BA7DD" w:rsidR="00B50707" w:rsidRDefault="00B50707" w:rsidP="00B50707"/>
    <w:p w14:paraId="2C84988B" w14:textId="4ED5B441" w:rsidR="00B50707" w:rsidRDefault="00B50707" w:rsidP="00B50707"/>
    <w:p w14:paraId="369441E1" w14:textId="2AB2B85B" w:rsidR="00B50707" w:rsidRDefault="00B50707" w:rsidP="00B50707"/>
    <w:p w14:paraId="32B56CE7" w14:textId="79949DCC" w:rsidR="00B50707" w:rsidRDefault="00B50707" w:rsidP="00B50707"/>
    <w:p w14:paraId="5BAA71DF" w14:textId="454E42FD" w:rsidR="00B50707" w:rsidRDefault="0042685A" w:rsidP="00B50707">
      <w:r>
        <w:rPr>
          <w:noProof/>
        </w:rPr>
        <w:drawing>
          <wp:anchor distT="0" distB="0" distL="114300" distR="114300" simplePos="0" relativeHeight="251698264" behindDoc="0" locked="0" layoutInCell="1" allowOverlap="1" wp14:anchorId="324C2671" wp14:editId="57545D6E">
            <wp:simplePos x="0" y="0"/>
            <wp:positionH relativeFrom="column">
              <wp:posOffset>1052195</wp:posOffset>
            </wp:positionH>
            <wp:positionV relativeFrom="paragraph">
              <wp:posOffset>45720</wp:posOffset>
            </wp:positionV>
            <wp:extent cx="2392045" cy="2983865"/>
            <wp:effectExtent l="0" t="0" r="0" b="635"/>
            <wp:wrapThrough wrapText="bothSides">
              <wp:wrapPolygon edited="0">
                <wp:start x="0" y="0"/>
                <wp:lineTo x="0" y="21513"/>
                <wp:lineTo x="21445" y="21513"/>
                <wp:lineTo x="21445" y="0"/>
                <wp:lineTo x="0" y="0"/>
              </wp:wrapPolygon>
            </wp:wrapThrough>
            <wp:docPr id="166009237" name="Bildobjekt 2" descr="En bild som visar clipar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09237" name="Bildobjekt 2" descr="En bild som visar clipart&#10;&#10;AI-genererat innehåll kan vara felaktigt."/>
                    <pic:cNvPicPr/>
                  </pic:nvPicPr>
                  <pic:blipFill>
                    <a:blip r:embed="rId17">
                      <a:extLst>
                        <a:ext uri="{28A0092B-C50C-407E-A947-70E740481C1C}">
                          <a14:useLocalDpi xmlns:a14="http://schemas.microsoft.com/office/drawing/2010/main" val="0"/>
                        </a:ext>
                      </a:extLst>
                    </a:blip>
                    <a:stretch>
                      <a:fillRect/>
                    </a:stretch>
                  </pic:blipFill>
                  <pic:spPr>
                    <a:xfrm>
                      <a:off x="0" y="0"/>
                      <a:ext cx="2392045" cy="2983865"/>
                    </a:xfrm>
                    <a:prstGeom prst="rect">
                      <a:avLst/>
                    </a:prstGeom>
                  </pic:spPr>
                </pic:pic>
              </a:graphicData>
            </a:graphic>
            <wp14:sizeRelH relativeFrom="margin">
              <wp14:pctWidth>0</wp14:pctWidth>
            </wp14:sizeRelH>
            <wp14:sizeRelV relativeFrom="margin">
              <wp14:pctHeight>0</wp14:pctHeight>
            </wp14:sizeRelV>
          </wp:anchor>
        </w:drawing>
      </w:r>
    </w:p>
    <w:p w14:paraId="79A103D8" w14:textId="77777777" w:rsidR="00B50707" w:rsidRDefault="00B50707" w:rsidP="00B50707"/>
    <w:p w14:paraId="4ECE408C" w14:textId="2DA49593" w:rsidR="00B50707" w:rsidRDefault="00B50707" w:rsidP="00B50707"/>
    <w:p w14:paraId="601A1435" w14:textId="77777777" w:rsidR="00B50707" w:rsidRDefault="00B50707" w:rsidP="00B50707"/>
    <w:p w14:paraId="2C25990D" w14:textId="09691C33" w:rsidR="00B50707" w:rsidRDefault="00B50707" w:rsidP="00B50707"/>
    <w:p w14:paraId="3322500C" w14:textId="67A32D44" w:rsidR="00B50707" w:rsidRDefault="00B50707" w:rsidP="00B50707"/>
    <w:p w14:paraId="461CFEEF" w14:textId="5A6F0250" w:rsidR="00B50707" w:rsidRDefault="00B50707" w:rsidP="00B50707"/>
    <w:p w14:paraId="2ACCA1C5" w14:textId="77777777" w:rsidR="00B50707" w:rsidRDefault="00B50707" w:rsidP="00B50707"/>
    <w:p w14:paraId="0BD564FD" w14:textId="73AF85BF" w:rsidR="00B50707" w:rsidRDefault="00B50707" w:rsidP="00B50707"/>
    <w:p w14:paraId="71ECCBF8" w14:textId="617580D4" w:rsidR="00B50707" w:rsidRDefault="00B50707" w:rsidP="00B50707"/>
    <w:p w14:paraId="2724481F" w14:textId="31A0F5EB" w:rsidR="00B50707" w:rsidRDefault="00B50707" w:rsidP="00B50707"/>
    <w:p w14:paraId="42F0A463" w14:textId="0C556B3B" w:rsidR="00B50707" w:rsidRDefault="00B50707" w:rsidP="00B50707"/>
    <w:p w14:paraId="26D6C960" w14:textId="1F7BD897" w:rsidR="00B50707" w:rsidRDefault="00B50707" w:rsidP="00B50707"/>
    <w:p w14:paraId="06C17DDF" w14:textId="3BE91963" w:rsidR="00B50707" w:rsidRPr="008B5F4A" w:rsidRDefault="00B50707" w:rsidP="008B5F4A"/>
    <w:p w14:paraId="78733D5F" w14:textId="17C30DDD" w:rsidR="00BE54D6" w:rsidRDefault="00BE54D6" w:rsidP="00BE54D6"/>
    <w:p w14:paraId="291FA7BA" w14:textId="61F91B57" w:rsidR="00BE54D6" w:rsidRDefault="00BE54D6" w:rsidP="00BE54D6"/>
    <w:p w14:paraId="452CA5B2" w14:textId="787FCC25" w:rsidR="00BE54D6" w:rsidRDefault="0042685A" w:rsidP="00BE54D6">
      <w:r>
        <w:rPr>
          <w:noProof/>
        </w:rPr>
        <w:drawing>
          <wp:anchor distT="0" distB="0" distL="114300" distR="114300" simplePos="0" relativeHeight="251708504" behindDoc="0" locked="0" layoutInCell="1" allowOverlap="1" wp14:anchorId="5CCD5DAE" wp14:editId="070EA16E">
            <wp:simplePos x="0" y="0"/>
            <wp:positionH relativeFrom="column">
              <wp:posOffset>5232400</wp:posOffset>
            </wp:positionH>
            <wp:positionV relativeFrom="paragraph">
              <wp:posOffset>-845185</wp:posOffset>
            </wp:positionV>
            <wp:extent cx="3082925" cy="2472690"/>
            <wp:effectExtent l="0" t="0" r="3175" b="3810"/>
            <wp:wrapThrough wrapText="bothSides">
              <wp:wrapPolygon edited="0">
                <wp:start x="0" y="0"/>
                <wp:lineTo x="0" y="21522"/>
                <wp:lineTo x="21533" y="21522"/>
                <wp:lineTo x="21533" y="0"/>
                <wp:lineTo x="0" y="0"/>
              </wp:wrapPolygon>
            </wp:wrapThrough>
            <wp:docPr id="1601488554" name="Bildobjekt 12" descr="En bild som visar yxa, verktyg&#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488554" name="Bildobjekt 12" descr="En bild som visar yxa, verktyg&#10;&#10;AI-genererat innehåll kan vara felaktigt."/>
                    <pic:cNvPicPr/>
                  </pic:nvPicPr>
                  <pic:blipFill rotWithShape="1">
                    <a:blip r:embed="rId18">
                      <a:extLst>
                        <a:ext uri="{28A0092B-C50C-407E-A947-70E740481C1C}">
                          <a14:useLocalDpi xmlns:a14="http://schemas.microsoft.com/office/drawing/2010/main" val="0"/>
                        </a:ext>
                      </a:extLst>
                    </a:blip>
                    <a:srcRect b="10049"/>
                    <a:stretch>
                      <a:fillRect/>
                    </a:stretch>
                  </pic:blipFill>
                  <pic:spPr bwMode="auto">
                    <a:xfrm>
                      <a:off x="0" y="0"/>
                      <a:ext cx="3082925" cy="24726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874D392" w14:textId="3359785A" w:rsidR="00BE54D6" w:rsidRDefault="00BE54D6" w:rsidP="00BE54D6"/>
    <w:p w14:paraId="1B622F05" w14:textId="691EA36C" w:rsidR="00BE54D6" w:rsidRDefault="00BE54D6" w:rsidP="00BE54D6"/>
    <w:p w14:paraId="7FF88D53" w14:textId="116EB4D6" w:rsidR="00BE54D6" w:rsidRDefault="00BE54D6" w:rsidP="00BE54D6"/>
    <w:p w14:paraId="6418BDC2" w14:textId="78174CE2" w:rsidR="00BE54D6" w:rsidRDefault="00BE54D6" w:rsidP="00BE54D6"/>
    <w:p w14:paraId="1084D3C6" w14:textId="03176766" w:rsidR="00BE54D6" w:rsidRDefault="00883EEA" w:rsidP="00BE54D6">
      <w:r>
        <w:t xml:space="preserve">                                   </w:t>
      </w:r>
    </w:p>
    <w:p w14:paraId="38FC11D5" w14:textId="6404CC2E" w:rsidR="00BE54D6" w:rsidRDefault="00BE54D6" w:rsidP="00BE54D6"/>
    <w:p w14:paraId="24F06150" w14:textId="6C14D2CC" w:rsidR="00BE54D6" w:rsidRDefault="00BE54D6" w:rsidP="00BE54D6"/>
    <w:p w14:paraId="74EE94AA" w14:textId="101C0FED" w:rsidR="00BE54D6" w:rsidRDefault="00BE54D6" w:rsidP="00BE54D6"/>
    <w:p w14:paraId="0A22B5DD" w14:textId="61D72EC1" w:rsidR="00BE54D6" w:rsidRDefault="0042685A" w:rsidP="00BE54D6">
      <w:r>
        <w:rPr>
          <w:noProof/>
        </w:rPr>
        <w:lastRenderedPageBreak/>
        <w:drawing>
          <wp:anchor distT="0" distB="0" distL="114300" distR="114300" simplePos="0" relativeHeight="251710552" behindDoc="0" locked="0" layoutInCell="1" allowOverlap="1" wp14:anchorId="3C7EB891" wp14:editId="07DD3F22">
            <wp:simplePos x="0" y="0"/>
            <wp:positionH relativeFrom="column">
              <wp:posOffset>5179646</wp:posOffset>
            </wp:positionH>
            <wp:positionV relativeFrom="paragraph">
              <wp:posOffset>391</wp:posOffset>
            </wp:positionV>
            <wp:extent cx="3108960" cy="3108960"/>
            <wp:effectExtent l="0" t="0" r="2540" b="2540"/>
            <wp:wrapThrough wrapText="bothSides">
              <wp:wrapPolygon edited="0">
                <wp:start x="18882" y="0"/>
                <wp:lineTo x="9618" y="529"/>
                <wp:lineTo x="88" y="1324"/>
                <wp:lineTo x="265" y="5824"/>
                <wp:lineTo x="618" y="11471"/>
                <wp:lineTo x="1059" y="17118"/>
                <wp:lineTo x="1324" y="21529"/>
                <wp:lineTo x="2471" y="21529"/>
                <wp:lineTo x="3794" y="21441"/>
                <wp:lineTo x="3706" y="21353"/>
                <wp:lineTo x="21529" y="20647"/>
                <wp:lineTo x="21529" y="17118"/>
                <wp:lineTo x="20471" y="0"/>
                <wp:lineTo x="18882" y="0"/>
              </wp:wrapPolygon>
            </wp:wrapThrough>
            <wp:docPr id="770138909" name="Bildobjekt 14" descr="En bild som visar Barnkonst, rita, skiss, tavl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138909" name="Bildobjekt 14" descr="En bild som visar Barnkonst, rita, skiss, tavla&#10;&#10;AI-genererat innehåll kan vara felaktigt."/>
                    <pic:cNvPicPr/>
                  </pic:nvPicPr>
                  <pic:blipFill>
                    <a:blip r:embed="rId19">
                      <a:extLst>
                        <a:ext uri="{28A0092B-C50C-407E-A947-70E740481C1C}">
                          <a14:useLocalDpi xmlns:a14="http://schemas.microsoft.com/office/drawing/2010/main" val="0"/>
                        </a:ext>
                      </a:extLst>
                    </a:blip>
                    <a:stretch>
                      <a:fillRect/>
                    </a:stretch>
                  </pic:blipFill>
                  <pic:spPr>
                    <a:xfrm>
                      <a:off x="0" y="0"/>
                      <a:ext cx="3108960" cy="3108960"/>
                    </a:xfrm>
                    <a:prstGeom prst="rect">
                      <a:avLst/>
                    </a:prstGeom>
                  </pic:spPr>
                </pic:pic>
              </a:graphicData>
            </a:graphic>
            <wp14:sizeRelH relativeFrom="margin">
              <wp14:pctWidth>0</wp14:pctWidth>
            </wp14:sizeRelH>
            <wp14:sizeRelV relativeFrom="margin">
              <wp14:pctHeight>0</wp14:pctHeight>
            </wp14:sizeRelV>
          </wp:anchor>
        </w:drawing>
      </w:r>
    </w:p>
    <w:p w14:paraId="6703DC87" w14:textId="3260663C" w:rsidR="00BE54D6" w:rsidRDefault="00BE54D6" w:rsidP="00BE54D6"/>
    <w:p w14:paraId="425904D6" w14:textId="4958D315" w:rsidR="00BE54D6" w:rsidRDefault="00BE54D6" w:rsidP="00BE54D6"/>
    <w:p w14:paraId="730BD354" w14:textId="4039C723" w:rsidR="00BE54D6" w:rsidRDefault="00BE54D6" w:rsidP="00BE54D6"/>
    <w:p w14:paraId="3CAD833F" w14:textId="368782CA" w:rsidR="00BE54D6" w:rsidRDefault="00BE54D6" w:rsidP="00BE54D6"/>
    <w:p w14:paraId="39C0AA4E" w14:textId="32C99768" w:rsidR="00BE54D6" w:rsidRDefault="00BE54D6" w:rsidP="00BE54D6"/>
    <w:p w14:paraId="04F8F83D" w14:textId="0230D699" w:rsidR="00BE54D6" w:rsidRDefault="00BE54D6" w:rsidP="00BE54D6"/>
    <w:p w14:paraId="6BFECF80" w14:textId="53F99808" w:rsidR="00BE54D6" w:rsidRDefault="0042685A" w:rsidP="00BE54D6">
      <w:r>
        <w:rPr>
          <w:noProof/>
        </w:rPr>
        <w:drawing>
          <wp:anchor distT="0" distB="0" distL="114300" distR="114300" simplePos="0" relativeHeight="251699288" behindDoc="0" locked="0" layoutInCell="1" allowOverlap="1" wp14:anchorId="3A417C83" wp14:editId="1115F17A">
            <wp:simplePos x="0" y="0"/>
            <wp:positionH relativeFrom="column">
              <wp:posOffset>965200</wp:posOffset>
            </wp:positionH>
            <wp:positionV relativeFrom="paragraph">
              <wp:posOffset>95250</wp:posOffset>
            </wp:positionV>
            <wp:extent cx="2686685" cy="3305175"/>
            <wp:effectExtent l="0" t="0" r="5715" b="0"/>
            <wp:wrapThrough wrapText="bothSides">
              <wp:wrapPolygon edited="0">
                <wp:start x="0" y="0"/>
                <wp:lineTo x="0" y="21496"/>
                <wp:lineTo x="21544" y="21496"/>
                <wp:lineTo x="21544" y="0"/>
                <wp:lineTo x="0" y="0"/>
              </wp:wrapPolygon>
            </wp:wrapThrough>
            <wp:docPr id="1450288740"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288740" name="Bildobjekt 1450288740"/>
                    <pic:cNvPicPr/>
                  </pic:nvPicPr>
                  <pic:blipFill>
                    <a:blip r:embed="rId20">
                      <a:extLst>
                        <a:ext uri="{28A0092B-C50C-407E-A947-70E740481C1C}">
                          <a14:useLocalDpi xmlns:a14="http://schemas.microsoft.com/office/drawing/2010/main" val="0"/>
                        </a:ext>
                      </a:extLst>
                    </a:blip>
                    <a:stretch>
                      <a:fillRect/>
                    </a:stretch>
                  </pic:blipFill>
                  <pic:spPr>
                    <a:xfrm>
                      <a:off x="0" y="0"/>
                      <a:ext cx="2686685" cy="3305175"/>
                    </a:xfrm>
                    <a:prstGeom prst="rect">
                      <a:avLst/>
                    </a:prstGeom>
                  </pic:spPr>
                </pic:pic>
              </a:graphicData>
            </a:graphic>
            <wp14:sizeRelH relativeFrom="margin">
              <wp14:pctWidth>0</wp14:pctWidth>
            </wp14:sizeRelH>
            <wp14:sizeRelV relativeFrom="margin">
              <wp14:pctHeight>0</wp14:pctHeight>
            </wp14:sizeRelV>
          </wp:anchor>
        </w:drawing>
      </w:r>
    </w:p>
    <w:p w14:paraId="1531835A" w14:textId="6F466528" w:rsidR="00BE54D6" w:rsidRDefault="00BE54D6" w:rsidP="00BE54D6"/>
    <w:p w14:paraId="4910A955" w14:textId="5CBB1411" w:rsidR="00BE54D6" w:rsidRDefault="00BE54D6" w:rsidP="00BE54D6"/>
    <w:p w14:paraId="01947364" w14:textId="5C0B742D" w:rsidR="00BE54D6" w:rsidRDefault="008872BD" w:rsidP="00BE54D6">
      <w:r>
        <w:br/>
      </w:r>
    </w:p>
    <w:p w14:paraId="32FA3666" w14:textId="4B50D119" w:rsidR="00BE54D6" w:rsidRDefault="00BE54D6" w:rsidP="00BE54D6"/>
    <w:p w14:paraId="08E73AC1" w14:textId="77777777" w:rsidR="00515C4E" w:rsidRDefault="00515C4E" w:rsidP="00BE54D6"/>
    <w:p w14:paraId="18EEA4C4" w14:textId="77777777" w:rsidR="00515C4E" w:rsidRDefault="00515C4E" w:rsidP="00BE54D6"/>
    <w:p w14:paraId="5A1A8A04" w14:textId="50C5F390" w:rsidR="00515C4E" w:rsidRDefault="00515C4E" w:rsidP="00BE54D6"/>
    <w:p w14:paraId="1FF1601D" w14:textId="77777777" w:rsidR="00515C4E" w:rsidRDefault="00515C4E" w:rsidP="00BE54D6"/>
    <w:p w14:paraId="659550C5" w14:textId="0BD19A15" w:rsidR="00515C4E" w:rsidRDefault="00515C4E" w:rsidP="00BE54D6"/>
    <w:p w14:paraId="08CD2444" w14:textId="7A59C331" w:rsidR="00515C4E" w:rsidRDefault="00515C4E" w:rsidP="00BE54D6"/>
    <w:p w14:paraId="496A477F" w14:textId="7711D715" w:rsidR="00BE54D6" w:rsidRDefault="003D3CA7" w:rsidP="00BE54D6">
      <w:r>
        <w:rPr>
          <w:noProof/>
        </w:rPr>
        <w:drawing>
          <wp:anchor distT="0" distB="0" distL="114300" distR="114300" simplePos="0" relativeHeight="251711576" behindDoc="0" locked="0" layoutInCell="1" allowOverlap="1" wp14:anchorId="5ACF32EF" wp14:editId="433C54B1">
            <wp:simplePos x="0" y="0"/>
            <wp:positionH relativeFrom="column">
              <wp:posOffset>4984115</wp:posOffset>
            </wp:positionH>
            <wp:positionV relativeFrom="paragraph">
              <wp:posOffset>174625</wp:posOffset>
            </wp:positionV>
            <wp:extent cx="3394075" cy="1541780"/>
            <wp:effectExtent l="0" t="0" r="0" b="0"/>
            <wp:wrapThrough wrapText="bothSides">
              <wp:wrapPolygon edited="0">
                <wp:start x="0" y="0"/>
                <wp:lineTo x="0" y="21351"/>
                <wp:lineTo x="21499" y="21351"/>
                <wp:lineTo x="21499" y="0"/>
                <wp:lineTo x="0" y="0"/>
              </wp:wrapPolygon>
            </wp:wrapThrough>
            <wp:docPr id="2022557813" name="Bildobjekt 15" descr="En bild som visar skis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57813" name="Bildobjekt 15" descr="En bild som visar skiss&#10;&#10;AI-genererat innehåll kan vara felaktigt."/>
                    <pic:cNvPicPr/>
                  </pic:nvPicPr>
                  <pic:blipFill>
                    <a:blip r:embed="rId21">
                      <a:extLst>
                        <a:ext uri="{28A0092B-C50C-407E-A947-70E740481C1C}">
                          <a14:useLocalDpi xmlns:a14="http://schemas.microsoft.com/office/drawing/2010/main" val="0"/>
                        </a:ext>
                      </a:extLst>
                    </a:blip>
                    <a:stretch>
                      <a:fillRect/>
                    </a:stretch>
                  </pic:blipFill>
                  <pic:spPr>
                    <a:xfrm>
                      <a:off x="0" y="0"/>
                      <a:ext cx="3394075" cy="1541780"/>
                    </a:xfrm>
                    <a:prstGeom prst="rect">
                      <a:avLst/>
                    </a:prstGeom>
                  </pic:spPr>
                </pic:pic>
              </a:graphicData>
            </a:graphic>
            <wp14:sizeRelH relativeFrom="margin">
              <wp14:pctWidth>0</wp14:pctWidth>
            </wp14:sizeRelH>
            <wp14:sizeRelV relativeFrom="margin">
              <wp14:pctHeight>0</wp14:pctHeight>
            </wp14:sizeRelV>
          </wp:anchor>
        </w:drawing>
      </w:r>
    </w:p>
    <w:p w14:paraId="45A4FD82" w14:textId="4F6FCE29" w:rsidR="00BE54D6" w:rsidRPr="00BE54D6" w:rsidRDefault="00BE54D6" w:rsidP="00BE54D6"/>
    <w:p w14:paraId="2EBA83F4" w14:textId="48D62573" w:rsidR="00D309F8" w:rsidRPr="00997CEA" w:rsidRDefault="0042685A" w:rsidP="00D309F8">
      <w:pPr>
        <w:spacing w:line="360" w:lineRule="auto"/>
      </w:pPr>
      <w:r>
        <w:rPr>
          <w:noProof/>
        </w:rPr>
        <w:lastRenderedPageBreak/>
        <w:drawing>
          <wp:anchor distT="0" distB="0" distL="114300" distR="114300" simplePos="0" relativeHeight="251713624" behindDoc="0" locked="0" layoutInCell="1" allowOverlap="1" wp14:anchorId="409AB256" wp14:editId="2FB2050D">
            <wp:simplePos x="0" y="0"/>
            <wp:positionH relativeFrom="column">
              <wp:posOffset>5328920</wp:posOffset>
            </wp:positionH>
            <wp:positionV relativeFrom="paragraph">
              <wp:posOffset>2789555</wp:posOffset>
            </wp:positionV>
            <wp:extent cx="2495550" cy="2898775"/>
            <wp:effectExtent l="1587" t="0" r="0" b="0"/>
            <wp:wrapThrough wrapText="bothSides">
              <wp:wrapPolygon edited="0">
                <wp:start x="21586" y="-12"/>
                <wp:lineTo x="151" y="-12"/>
                <wp:lineTo x="151" y="21470"/>
                <wp:lineTo x="21586" y="21470"/>
                <wp:lineTo x="21586" y="-12"/>
              </wp:wrapPolygon>
            </wp:wrapThrough>
            <wp:docPr id="1990819753" name="Bildobjekt 17" descr="En bild som visar skiss, rita, Barnkonst, kons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819753" name="Bildobjekt 17" descr="En bild som visar skiss, rita, Barnkonst, konst&#10;&#10;AI-genererat innehåll kan vara felaktigt."/>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2495550" cy="289877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2600" behindDoc="0" locked="0" layoutInCell="1" allowOverlap="1" wp14:anchorId="6BE8A133" wp14:editId="45341F06">
            <wp:simplePos x="0" y="0"/>
            <wp:positionH relativeFrom="column">
              <wp:posOffset>4977375</wp:posOffset>
            </wp:positionH>
            <wp:positionV relativeFrom="paragraph">
              <wp:posOffset>0</wp:posOffset>
            </wp:positionV>
            <wp:extent cx="2814955" cy="2897505"/>
            <wp:effectExtent l="0" t="0" r="4445" b="0"/>
            <wp:wrapThrough wrapText="bothSides">
              <wp:wrapPolygon edited="0">
                <wp:start x="0" y="0"/>
                <wp:lineTo x="0" y="21491"/>
                <wp:lineTo x="21537" y="21491"/>
                <wp:lineTo x="21537" y="0"/>
                <wp:lineTo x="0" y="0"/>
              </wp:wrapPolygon>
            </wp:wrapThrough>
            <wp:docPr id="1029917623" name="Bildobjekt 16" descr="En bild som visar gul, cirkel, design, illustratio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917623" name="Bildobjekt 16" descr="En bild som visar gul, cirkel, design, illustration&#10;&#10;AI-genererat innehåll kan vara felaktigt."/>
                    <pic:cNvPicPr/>
                  </pic:nvPicPr>
                  <pic:blipFill>
                    <a:blip r:embed="rId23">
                      <a:extLst>
                        <a:ext uri="{28A0092B-C50C-407E-A947-70E740481C1C}">
                          <a14:useLocalDpi xmlns:a14="http://schemas.microsoft.com/office/drawing/2010/main" val="0"/>
                        </a:ext>
                      </a:extLst>
                    </a:blip>
                    <a:stretch>
                      <a:fillRect/>
                    </a:stretch>
                  </pic:blipFill>
                  <pic:spPr>
                    <a:xfrm>
                      <a:off x="0" y="0"/>
                      <a:ext cx="2814955" cy="28975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0312" behindDoc="0" locked="0" layoutInCell="1" allowOverlap="1" wp14:anchorId="615E6ECF" wp14:editId="7F972CFE">
            <wp:simplePos x="0" y="0"/>
            <wp:positionH relativeFrom="column">
              <wp:posOffset>728687</wp:posOffset>
            </wp:positionH>
            <wp:positionV relativeFrom="paragraph">
              <wp:posOffset>1026795</wp:posOffset>
            </wp:positionV>
            <wp:extent cx="2926080" cy="3402965"/>
            <wp:effectExtent l="0" t="0" r="0" b="635"/>
            <wp:wrapThrough wrapText="bothSides">
              <wp:wrapPolygon edited="0">
                <wp:start x="0" y="0"/>
                <wp:lineTo x="0" y="21523"/>
                <wp:lineTo x="21469" y="21523"/>
                <wp:lineTo x="21469" y="0"/>
                <wp:lineTo x="0" y="0"/>
              </wp:wrapPolygon>
            </wp:wrapThrough>
            <wp:docPr id="1552724167" name="Bildobjekt 4" descr="En bild som visar cirkel, Electric blu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724167" name="Bildobjekt 4" descr="En bild som visar cirkel, Electric blue&#10;&#10;AI-genererat innehåll kan vara felaktigt."/>
                    <pic:cNvPicPr/>
                  </pic:nvPicPr>
                  <pic:blipFill>
                    <a:blip r:embed="rId24">
                      <a:extLst>
                        <a:ext uri="{28A0092B-C50C-407E-A947-70E740481C1C}">
                          <a14:useLocalDpi xmlns:a14="http://schemas.microsoft.com/office/drawing/2010/main" val="0"/>
                        </a:ext>
                      </a:extLst>
                    </a:blip>
                    <a:stretch>
                      <a:fillRect/>
                    </a:stretch>
                  </pic:blipFill>
                  <pic:spPr>
                    <a:xfrm>
                      <a:off x="0" y="0"/>
                      <a:ext cx="2926080" cy="3402965"/>
                    </a:xfrm>
                    <a:prstGeom prst="rect">
                      <a:avLst/>
                    </a:prstGeom>
                  </pic:spPr>
                </pic:pic>
              </a:graphicData>
            </a:graphic>
            <wp14:sizeRelH relativeFrom="margin">
              <wp14:pctWidth>0</wp14:pctWidth>
            </wp14:sizeRelH>
            <wp14:sizeRelV relativeFrom="margin">
              <wp14:pctHeight>0</wp14:pctHeight>
            </wp14:sizeRelV>
          </wp:anchor>
        </w:drawing>
      </w:r>
      <w:r w:rsidR="00D309F8" w:rsidRPr="5031BDB5">
        <w:br w:type="page"/>
      </w:r>
    </w:p>
    <w:p w14:paraId="4F60BDF8" w14:textId="02752DA3" w:rsidR="00515C4E" w:rsidRDefault="00883EEA" w:rsidP="00515C4E">
      <w:r>
        <w:rPr>
          <w:rFonts w:ascii="Georgia" w:hAnsi="Georgia"/>
          <w:b/>
          <w:bCs/>
          <w:noProof/>
          <w:color w:val="000000" w:themeColor="text1"/>
          <w:sz w:val="32"/>
          <w:szCs w:val="32"/>
        </w:rPr>
        <w:lastRenderedPageBreak/>
        <w:drawing>
          <wp:anchor distT="0" distB="0" distL="114300" distR="114300" simplePos="0" relativeHeight="251714648" behindDoc="0" locked="0" layoutInCell="1" allowOverlap="1" wp14:anchorId="0F9FCC8B" wp14:editId="0375B099">
            <wp:simplePos x="0" y="0"/>
            <wp:positionH relativeFrom="column">
              <wp:posOffset>5029835</wp:posOffset>
            </wp:positionH>
            <wp:positionV relativeFrom="paragraph">
              <wp:posOffset>118745</wp:posOffset>
            </wp:positionV>
            <wp:extent cx="3020695" cy="2783840"/>
            <wp:effectExtent l="4128" t="0" r="6032" b="6033"/>
            <wp:wrapThrough wrapText="bothSides">
              <wp:wrapPolygon edited="0">
                <wp:start x="21570" y="-32"/>
                <wp:lineTo x="48" y="-32"/>
                <wp:lineTo x="48" y="21548"/>
                <wp:lineTo x="21570" y="21548"/>
                <wp:lineTo x="21570" y="-32"/>
              </wp:wrapPolygon>
            </wp:wrapThrough>
            <wp:docPr id="183860248" name="Bildobjekt 18" descr="En bild som visar rita, clipart, Barnkonst, skis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60248" name="Bildobjekt 18" descr="En bild som visar rita, clipart, Barnkonst, skiss&#10;&#10;AI-genererat innehåll kan vara felaktigt."/>
                    <pic:cNvPicPr/>
                  </pic:nvPicPr>
                  <pic:blipFill>
                    <a:blip r:embed="rId25">
                      <a:extLst>
                        <a:ext uri="{28A0092B-C50C-407E-A947-70E740481C1C}">
                          <a14:useLocalDpi xmlns:a14="http://schemas.microsoft.com/office/drawing/2010/main" val="0"/>
                        </a:ext>
                      </a:extLst>
                    </a:blip>
                    <a:stretch>
                      <a:fillRect/>
                    </a:stretch>
                  </pic:blipFill>
                  <pic:spPr>
                    <a:xfrm rot="16200000">
                      <a:off x="0" y="0"/>
                      <a:ext cx="3020695" cy="2783840"/>
                    </a:xfrm>
                    <a:prstGeom prst="rect">
                      <a:avLst/>
                    </a:prstGeom>
                  </pic:spPr>
                </pic:pic>
              </a:graphicData>
            </a:graphic>
            <wp14:sizeRelH relativeFrom="margin">
              <wp14:pctWidth>0</wp14:pctWidth>
            </wp14:sizeRelH>
            <wp14:sizeRelV relativeFrom="margin">
              <wp14:pctHeight>0</wp14:pctHeight>
            </wp14:sizeRelV>
          </wp:anchor>
        </w:drawing>
      </w:r>
    </w:p>
    <w:p w14:paraId="2E31BC1E" w14:textId="5975017F" w:rsidR="00515C4E" w:rsidRDefault="00515C4E" w:rsidP="00515C4E"/>
    <w:p w14:paraId="465890A0" w14:textId="1B09D67F" w:rsidR="00515C4E" w:rsidRPr="00515C4E" w:rsidRDefault="00515C4E" w:rsidP="008B5F4A"/>
    <w:p w14:paraId="1C3BC18C" w14:textId="439EC1BE" w:rsidR="00515C4E" w:rsidRDefault="00515C4E" w:rsidP="00006E38"/>
    <w:p w14:paraId="3D81F12D" w14:textId="10878BA2" w:rsidR="00515C4E" w:rsidRDefault="00515C4E" w:rsidP="00006E38"/>
    <w:p w14:paraId="131124BB" w14:textId="74BD0F41" w:rsidR="00515C4E" w:rsidRDefault="00515C4E" w:rsidP="00006E38"/>
    <w:p w14:paraId="7FD5DD15" w14:textId="2F2D5B98" w:rsidR="00515C4E" w:rsidRDefault="00515C4E" w:rsidP="00006E38"/>
    <w:p w14:paraId="7862B82A" w14:textId="73D5172E" w:rsidR="00515C4E" w:rsidRDefault="00A859C1" w:rsidP="00006E38">
      <w:r>
        <w:rPr>
          <w:noProof/>
        </w:rPr>
        <w:drawing>
          <wp:anchor distT="0" distB="0" distL="114300" distR="114300" simplePos="0" relativeHeight="251701336" behindDoc="0" locked="0" layoutInCell="1" allowOverlap="1" wp14:anchorId="58CC7B4D" wp14:editId="511BD64F">
            <wp:simplePos x="0" y="0"/>
            <wp:positionH relativeFrom="column">
              <wp:posOffset>1143635</wp:posOffset>
            </wp:positionH>
            <wp:positionV relativeFrom="paragraph">
              <wp:posOffset>43180</wp:posOffset>
            </wp:positionV>
            <wp:extent cx="2897505" cy="3136265"/>
            <wp:effectExtent l="0" t="0" r="0" b="635"/>
            <wp:wrapThrough wrapText="bothSides">
              <wp:wrapPolygon edited="0">
                <wp:start x="0" y="0"/>
                <wp:lineTo x="0" y="21517"/>
                <wp:lineTo x="21491" y="21517"/>
                <wp:lineTo x="21491" y="0"/>
                <wp:lineTo x="0" y="0"/>
              </wp:wrapPolygon>
            </wp:wrapThrough>
            <wp:docPr id="1464046385" name="Bildobjekt 5" descr="En bild som visar clipar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046385" name="Bildobjekt 5" descr="En bild som visar clipart&#10;&#10;AI-genererat innehåll kan vara felaktigt."/>
                    <pic:cNvPicPr/>
                  </pic:nvPicPr>
                  <pic:blipFill>
                    <a:blip r:embed="rId26">
                      <a:extLst>
                        <a:ext uri="{28A0092B-C50C-407E-A947-70E740481C1C}">
                          <a14:useLocalDpi xmlns:a14="http://schemas.microsoft.com/office/drawing/2010/main" val="0"/>
                        </a:ext>
                      </a:extLst>
                    </a:blip>
                    <a:stretch>
                      <a:fillRect/>
                    </a:stretch>
                  </pic:blipFill>
                  <pic:spPr>
                    <a:xfrm>
                      <a:off x="0" y="0"/>
                      <a:ext cx="2897505" cy="3136265"/>
                    </a:xfrm>
                    <a:prstGeom prst="rect">
                      <a:avLst/>
                    </a:prstGeom>
                  </pic:spPr>
                </pic:pic>
              </a:graphicData>
            </a:graphic>
            <wp14:sizeRelH relativeFrom="margin">
              <wp14:pctWidth>0</wp14:pctWidth>
            </wp14:sizeRelH>
            <wp14:sizeRelV relativeFrom="margin">
              <wp14:pctHeight>0</wp14:pctHeight>
            </wp14:sizeRelV>
          </wp:anchor>
        </w:drawing>
      </w:r>
    </w:p>
    <w:p w14:paraId="12FBE676" w14:textId="4640FAB7" w:rsidR="00515C4E" w:rsidRDefault="00515C4E" w:rsidP="00006E38"/>
    <w:p w14:paraId="722872EE" w14:textId="5201E06F" w:rsidR="00515C4E" w:rsidRDefault="00515C4E" w:rsidP="00006E38"/>
    <w:p w14:paraId="1C1B22F3" w14:textId="3112DB4E" w:rsidR="00515C4E" w:rsidRDefault="00515C4E" w:rsidP="00006E38"/>
    <w:p w14:paraId="6404B785" w14:textId="19DC35D5" w:rsidR="00515C4E" w:rsidRDefault="00515C4E" w:rsidP="00006E38"/>
    <w:p w14:paraId="122FE033" w14:textId="079E1D1F" w:rsidR="00515C4E" w:rsidRDefault="00515C4E" w:rsidP="00006E38"/>
    <w:p w14:paraId="7D5980E0" w14:textId="6A61B63B" w:rsidR="00515C4E" w:rsidRDefault="00515C4E" w:rsidP="00006E38"/>
    <w:p w14:paraId="5F78D2ED" w14:textId="300A6B68" w:rsidR="00883EEA" w:rsidRDefault="00883EEA" w:rsidP="00006E38"/>
    <w:p w14:paraId="5D9F1852" w14:textId="11616AA1" w:rsidR="00883EEA" w:rsidRDefault="00883EEA" w:rsidP="00006E38"/>
    <w:p w14:paraId="12FEFC9F" w14:textId="51BC66AC" w:rsidR="003953BF" w:rsidRDefault="00224B7A" w:rsidP="003953BF">
      <w:r w:rsidRPr="00AB5936">
        <w:rPr>
          <w:noProof/>
        </w:rPr>
        <w:drawing>
          <wp:anchor distT="0" distB="0" distL="114300" distR="114300" simplePos="0" relativeHeight="251759704" behindDoc="0" locked="0" layoutInCell="1" allowOverlap="1" wp14:anchorId="546EDED5" wp14:editId="193B203E">
            <wp:simplePos x="0" y="0"/>
            <wp:positionH relativeFrom="column">
              <wp:posOffset>4561367</wp:posOffset>
            </wp:positionH>
            <wp:positionV relativeFrom="paragraph">
              <wp:posOffset>172395</wp:posOffset>
            </wp:positionV>
            <wp:extent cx="4066395" cy="2354816"/>
            <wp:effectExtent l="0" t="0" r="0" b="0"/>
            <wp:wrapNone/>
            <wp:docPr id="53" name="Bildobjek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extLst>
                        <a:ext uri="{28A0092B-C50C-407E-A947-70E740481C1C}">
                          <a14:useLocalDpi xmlns:a14="http://schemas.microsoft.com/office/drawing/2010/main" val="0"/>
                        </a:ext>
                      </a:extLst>
                    </a:blip>
                    <a:srcRect r="67156"/>
                    <a:stretch>
                      <a:fillRect/>
                    </a:stretch>
                  </pic:blipFill>
                  <pic:spPr bwMode="auto">
                    <a:xfrm>
                      <a:off x="0" y="0"/>
                      <a:ext cx="4066395" cy="235481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05179AE" w14:textId="1EAB6BC4" w:rsidR="003953BF" w:rsidRDefault="003953BF" w:rsidP="003953BF"/>
    <w:p w14:paraId="4B0C02AD" w14:textId="5BB88C55" w:rsidR="003953BF" w:rsidRDefault="003953BF" w:rsidP="003953BF"/>
    <w:p w14:paraId="044BD1CD" w14:textId="5A6AE412" w:rsidR="003953BF" w:rsidRDefault="003953BF" w:rsidP="003953BF"/>
    <w:p w14:paraId="0A95AB35" w14:textId="1AD11B1B" w:rsidR="003953BF" w:rsidRDefault="003953BF" w:rsidP="003953BF"/>
    <w:p w14:paraId="6852111E" w14:textId="3D3C512F" w:rsidR="003953BF" w:rsidRDefault="003953BF" w:rsidP="003953BF"/>
    <w:p w14:paraId="345C947C" w14:textId="03344805" w:rsidR="003953BF" w:rsidRDefault="003953BF" w:rsidP="003953BF"/>
    <w:p w14:paraId="1E98E02E" w14:textId="53784412" w:rsidR="003953BF" w:rsidRDefault="003953BF" w:rsidP="003953BF"/>
    <w:p w14:paraId="5D2FDAD9" w14:textId="6FEB5B34" w:rsidR="003953BF" w:rsidRDefault="003953BF" w:rsidP="003953BF"/>
    <w:p w14:paraId="5F8C34F1" w14:textId="08DBF257" w:rsidR="003953BF" w:rsidRDefault="003953BF" w:rsidP="003953BF"/>
    <w:p w14:paraId="169D7F42" w14:textId="1287308C" w:rsidR="003953BF" w:rsidRDefault="003953BF" w:rsidP="003953BF"/>
    <w:p w14:paraId="17C6B331" w14:textId="03E1DB12" w:rsidR="003953BF" w:rsidRDefault="003953BF" w:rsidP="003953BF"/>
    <w:p w14:paraId="58279D10" w14:textId="2ACAA3BD" w:rsidR="003953BF" w:rsidRDefault="003953BF" w:rsidP="003953BF"/>
    <w:p w14:paraId="7F1C8F66" w14:textId="77777777" w:rsidR="00006E38" w:rsidRDefault="00006E38" w:rsidP="003953BF"/>
    <w:p w14:paraId="176FB623" w14:textId="77777777" w:rsidR="00006E38" w:rsidRDefault="00006E38" w:rsidP="003953BF"/>
    <w:p w14:paraId="4567F029" w14:textId="7AE6969C" w:rsidR="00006E38" w:rsidRDefault="00C354F1" w:rsidP="003953BF">
      <w:r>
        <w:rPr>
          <w:noProof/>
        </w:rPr>
        <w:lastRenderedPageBreak/>
        <w:drawing>
          <wp:anchor distT="0" distB="0" distL="114300" distR="114300" simplePos="0" relativeHeight="251744344" behindDoc="0" locked="0" layoutInCell="1" allowOverlap="1" wp14:anchorId="16A039A6" wp14:editId="5B44AB29">
            <wp:simplePos x="0" y="0"/>
            <wp:positionH relativeFrom="column">
              <wp:posOffset>5243195</wp:posOffset>
            </wp:positionH>
            <wp:positionV relativeFrom="paragraph">
              <wp:posOffset>-725805</wp:posOffset>
            </wp:positionV>
            <wp:extent cx="1988820" cy="4201795"/>
            <wp:effectExtent l="0" t="1588" r="3493" b="3492"/>
            <wp:wrapThrough wrapText="bothSides">
              <wp:wrapPolygon edited="0">
                <wp:start x="21617" y="8"/>
                <wp:lineTo x="100" y="8"/>
                <wp:lineTo x="100" y="21553"/>
                <wp:lineTo x="21617" y="21553"/>
                <wp:lineTo x="21617" y="8"/>
              </wp:wrapPolygon>
            </wp:wrapThrough>
            <wp:docPr id="865116924" name="Bildobjekt 1" descr="En bild som visar rita, illustration, kons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116924" name="Bildobjekt 1" descr="En bild som visar rita, illustration, konst&#10;&#10;AI-genererat innehåll kan vara felaktigt."/>
                    <pic:cNvPicPr/>
                  </pic:nvPicPr>
                  <pic:blipFill>
                    <a:blip r:embed="rId28">
                      <a:extLst>
                        <a:ext uri="{28A0092B-C50C-407E-A947-70E740481C1C}">
                          <a14:useLocalDpi xmlns:a14="http://schemas.microsoft.com/office/drawing/2010/main" val="0"/>
                        </a:ext>
                      </a:extLst>
                    </a:blip>
                    <a:stretch>
                      <a:fillRect/>
                    </a:stretch>
                  </pic:blipFill>
                  <pic:spPr>
                    <a:xfrm rot="16200000">
                      <a:off x="0" y="0"/>
                      <a:ext cx="1988820" cy="4201795"/>
                    </a:xfrm>
                    <a:prstGeom prst="rect">
                      <a:avLst/>
                    </a:prstGeom>
                  </pic:spPr>
                </pic:pic>
              </a:graphicData>
            </a:graphic>
            <wp14:sizeRelH relativeFrom="margin">
              <wp14:pctWidth>0</wp14:pctWidth>
            </wp14:sizeRelH>
            <wp14:sizeRelV relativeFrom="margin">
              <wp14:pctHeight>0</wp14:pctHeight>
            </wp14:sizeRelV>
          </wp:anchor>
        </w:drawing>
      </w:r>
    </w:p>
    <w:p w14:paraId="0F046329" w14:textId="63518416" w:rsidR="00006E38" w:rsidRDefault="00006E38" w:rsidP="003953BF"/>
    <w:p w14:paraId="21AEBFA2" w14:textId="519A11F2" w:rsidR="00006E38" w:rsidRDefault="00006E38" w:rsidP="003953BF"/>
    <w:p w14:paraId="6EE042E3" w14:textId="763118B9" w:rsidR="00006E38" w:rsidRDefault="00006E38" w:rsidP="003953BF"/>
    <w:p w14:paraId="4FEED6E8" w14:textId="3F395184" w:rsidR="00006E38" w:rsidRDefault="00006E38" w:rsidP="003953BF"/>
    <w:p w14:paraId="4D0E062B" w14:textId="141024B4" w:rsidR="00006E38" w:rsidRDefault="00A859C1" w:rsidP="003953BF">
      <w:r>
        <w:rPr>
          <w:noProof/>
        </w:rPr>
        <w:t xml:space="preserve"> </w:t>
      </w:r>
      <w:r>
        <w:rPr>
          <w:noProof/>
        </w:rPr>
        <w:drawing>
          <wp:anchor distT="0" distB="0" distL="114300" distR="114300" simplePos="0" relativeHeight="251741272" behindDoc="0" locked="0" layoutInCell="1" allowOverlap="1" wp14:anchorId="45BA908C" wp14:editId="59F65153">
            <wp:simplePos x="0" y="0"/>
            <wp:positionH relativeFrom="column">
              <wp:posOffset>1447800</wp:posOffset>
            </wp:positionH>
            <wp:positionV relativeFrom="paragraph">
              <wp:posOffset>111125</wp:posOffset>
            </wp:positionV>
            <wp:extent cx="2152015" cy="3584575"/>
            <wp:effectExtent l="0" t="0" r="0" b="0"/>
            <wp:wrapThrough wrapText="bothSides">
              <wp:wrapPolygon edited="0">
                <wp:start x="0" y="0"/>
                <wp:lineTo x="0" y="21504"/>
                <wp:lineTo x="21415" y="21504"/>
                <wp:lineTo x="21415" y="0"/>
                <wp:lineTo x="0" y="0"/>
              </wp:wrapPolygon>
            </wp:wrapThrough>
            <wp:docPr id="2070129235" name="Bildobjekt 6" descr="En bild som visar cirkel, illustratio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29235" name="Bildobjekt 6" descr="En bild som visar cirkel, illustration&#10;&#10;AI-genererat innehåll kan vara felaktigt."/>
                    <pic:cNvPicPr/>
                  </pic:nvPicPr>
                  <pic:blipFill>
                    <a:blip r:embed="rId29">
                      <a:extLst>
                        <a:ext uri="{28A0092B-C50C-407E-A947-70E740481C1C}">
                          <a14:useLocalDpi xmlns:a14="http://schemas.microsoft.com/office/drawing/2010/main" val="0"/>
                        </a:ext>
                      </a:extLst>
                    </a:blip>
                    <a:stretch>
                      <a:fillRect/>
                    </a:stretch>
                  </pic:blipFill>
                  <pic:spPr>
                    <a:xfrm>
                      <a:off x="0" y="0"/>
                      <a:ext cx="2152015" cy="3584575"/>
                    </a:xfrm>
                    <a:prstGeom prst="rect">
                      <a:avLst/>
                    </a:prstGeom>
                  </pic:spPr>
                </pic:pic>
              </a:graphicData>
            </a:graphic>
            <wp14:sizeRelH relativeFrom="margin">
              <wp14:pctWidth>0</wp14:pctWidth>
            </wp14:sizeRelH>
            <wp14:sizeRelV relativeFrom="margin">
              <wp14:pctHeight>0</wp14:pctHeight>
            </wp14:sizeRelV>
          </wp:anchor>
        </w:drawing>
      </w:r>
    </w:p>
    <w:p w14:paraId="20D36B24" w14:textId="2C61B772" w:rsidR="00006E38" w:rsidRDefault="00006E38" w:rsidP="003953BF"/>
    <w:p w14:paraId="50D8790B" w14:textId="173C2F12" w:rsidR="00006E38" w:rsidRDefault="00006E38" w:rsidP="003953BF"/>
    <w:p w14:paraId="286069DF" w14:textId="68E1CB2C" w:rsidR="00006E38" w:rsidRDefault="00006E38" w:rsidP="003953BF"/>
    <w:p w14:paraId="1176BFEE" w14:textId="77777777" w:rsidR="00006E38" w:rsidRDefault="00006E38" w:rsidP="003953BF"/>
    <w:p w14:paraId="0DFA4FE7" w14:textId="01DE9FC5" w:rsidR="00006E38" w:rsidRDefault="00006E38" w:rsidP="003953BF"/>
    <w:p w14:paraId="39A5F76C" w14:textId="77777777" w:rsidR="00006E38" w:rsidRDefault="00006E38" w:rsidP="003953BF"/>
    <w:p w14:paraId="57204422" w14:textId="77777777" w:rsidR="00006E38" w:rsidRDefault="00006E38" w:rsidP="003953BF"/>
    <w:p w14:paraId="148C6F41" w14:textId="77777777" w:rsidR="00006E38" w:rsidRDefault="00006E38" w:rsidP="003953BF"/>
    <w:p w14:paraId="6B89319D" w14:textId="63C246D5" w:rsidR="00006E38" w:rsidRDefault="00006E38" w:rsidP="003953BF"/>
    <w:p w14:paraId="2AC51446" w14:textId="77777777" w:rsidR="00006E38" w:rsidRDefault="00006E38" w:rsidP="003953BF"/>
    <w:p w14:paraId="665C0182" w14:textId="328529AE" w:rsidR="00006E38" w:rsidRDefault="00006E38" w:rsidP="003953BF"/>
    <w:p w14:paraId="5056FA74" w14:textId="122DC102" w:rsidR="00006E38" w:rsidRDefault="00A859C1" w:rsidP="003953BF">
      <w:r>
        <w:rPr>
          <w:noProof/>
        </w:rPr>
        <w:drawing>
          <wp:anchor distT="0" distB="0" distL="114300" distR="114300" simplePos="0" relativeHeight="251743320" behindDoc="0" locked="0" layoutInCell="1" allowOverlap="1" wp14:anchorId="6EE2B16F" wp14:editId="37EE5307">
            <wp:simplePos x="0" y="0"/>
            <wp:positionH relativeFrom="column">
              <wp:posOffset>4672965</wp:posOffset>
            </wp:positionH>
            <wp:positionV relativeFrom="paragraph">
              <wp:posOffset>-260985</wp:posOffset>
            </wp:positionV>
            <wp:extent cx="2875280" cy="2657475"/>
            <wp:effectExtent l="0" t="5398" r="2223" b="2222"/>
            <wp:wrapThrough wrapText="bothSides">
              <wp:wrapPolygon edited="0">
                <wp:start x="21641" y="44"/>
                <wp:lineTo x="79" y="44"/>
                <wp:lineTo x="79" y="21515"/>
                <wp:lineTo x="21641" y="21515"/>
                <wp:lineTo x="21641" y="44"/>
              </wp:wrapPolygon>
            </wp:wrapThrough>
            <wp:docPr id="63757402" name="Bildobjekt 20" descr="En bild som visar rita, skiss, Barnkonst, Alla hjärtans dag&#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57402" name="Bildobjekt 20" descr="En bild som visar rita, skiss, Barnkonst, Alla hjärtans dag&#10;&#10;AI-genererat innehåll kan vara felaktigt."/>
                    <pic:cNvPicPr/>
                  </pic:nvPicPr>
                  <pic:blipFill>
                    <a:blip r:embed="rId30" cstate="print">
                      <a:extLst>
                        <a:ext uri="{28A0092B-C50C-407E-A947-70E740481C1C}">
                          <a14:useLocalDpi xmlns:a14="http://schemas.microsoft.com/office/drawing/2010/main" val="0"/>
                        </a:ext>
                      </a:extLst>
                    </a:blip>
                    <a:stretch>
                      <a:fillRect/>
                    </a:stretch>
                  </pic:blipFill>
                  <pic:spPr>
                    <a:xfrm rot="16200000">
                      <a:off x="0" y="0"/>
                      <a:ext cx="2875280" cy="2657475"/>
                    </a:xfrm>
                    <a:prstGeom prst="rect">
                      <a:avLst/>
                    </a:prstGeom>
                  </pic:spPr>
                </pic:pic>
              </a:graphicData>
            </a:graphic>
            <wp14:sizeRelH relativeFrom="margin">
              <wp14:pctWidth>0</wp14:pctWidth>
            </wp14:sizeRelH>
            <wp14:sizeRelV relativeFrom="margin">
              <wp14:pctHeight>0</wp14:pctHeight>
            </wp14:sizeRelV>
          </wp:anchor>
        </w:drawing>
      </w:r>
    </w:p>
    <w:p w14:paraId="446FD4F9" w14:textId="77777777" w:rsidR="00006E38" w:rsidRDefault="00006E38" w:rsidP="003953BF"/>
    <w:p w14:paraId="679F571B" w14:textId="77777777" w:rsidR="00006E38" w:rsidRDefault="00006E38" w:rsidP="003953BF"/>
    <w:p w14:paraId="5BF062B7" w14:textId="4086E5E1" w:rsidR="00006E38" w:rsidRDefault="00006E38" w:rsidP="003953BF"/>
    <w:p w14:paraId="3B0166C5" w14:textId="77777777" w:rsidR="00006E38" w:rsidRDefault="00006E38" w:rsidP="003953BF"/>
    <w:p w14:paraId="38DCCDA5" w14:textId="77777777" w:rsidR="00006E38" w:rsidRDefault="00006E38" w:rsidP="003953BF"/>
    <w:p w14:paraId="2708A9F3" w14:textId="77777777" w:rsidR="00006E38" w:rsidRDefault="00006E38" w:rsidP="003953BF"/>
    <w:p w14:paraId="6D9AF5D4" w14:textId="77777777" w:rsidR="00006E38" w:rsidRDefault="00006E38" w:rsidP="003953BF"/>
    <w:p w14:paraId="5B8D58DB" w14:textId="77777777" w:rsidR="00006E38" w:rsidRDefault="00006E38" w:rsidP="003953BF"/>
    <w:p w14:paraId="4E6E64EC" w14:textId="60F39040" w:rsidR="003953BF" w:rsidRDefault="00A859C1" w:rsidP="003953BF">
      <w:r>
        <w:rPr>
          <w:rFonts w:ascii="Georgia" w:hAnsi="Georgia"/>
          <w:b/>
          <w:bCs/>
          <w:noProof/>
          <w:color w:val="000000" w:themeColor="text1"/>
          <w:sz w:val="32"/>
          <w:szCs w:val="32"/>
        </w:rPr>
        <w:lastRenderedPageBreak/>
        <w:drawing>
          <wp:anchor distT="0" distB="0" distL="114300" distR="114300" simplePos="0" relativeHeight="251737176" behindDoc="0" locked="0" layoutInCell="1" allowOverlap="1" wp14:anchorId="58B17ADF" wp14:editId="285577D9">
            <wp:simplePos x="0" y="0"/>
            <wp:positionH relativeFrom="column">
              <wp:posOffset>5245100</wp:posOffset>
            </wp:positionH>
            <wp:positionV relativeFrom="paragraph">
              <wp:posOffset>-541655</wp:posOffset>
            </wp:positionV>
            <wp:extent cx="1706245" cy="3707765"/>
            <wp:effectExtent l="2540" t="0" r="0" b="0"/>
            <wp:wrapThrough wrapText="bothSides">
              <wp:wrapPolygon edited="0">
                <wp:start x="21568" y="-15"/>
                <wp:lineTo x="185" y="-15"/>
                <wp:lineTo x="185" y="21515"/>
                <wp:lineTo x="21568" y="21515"/>
                <wp:lineTo x="21568" y="-15"/>
              </wp:wrapPolygon>
            </wp:wrapThrough>
            <wp:docPr id="2080336363" name="Bildobjekt 22" descr="En bild som visar Barnkonst, skiss, rita, grönsak&#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336363" name="Bildobjekt 22" descr="En bild som visar Barnkonst, skiss, rita, grönsak&#10;&#10;AI-genererat innehåll kan vara felaktigt."/>
                    <pic:cNvPicPr/>
                  </pic:nvPicPr>
                  <pic:blipFill>
                    <a:blip r:embed="rId31">
                      <a:extLst>
                        <a:ext uri="{28A0092B-C50C-407E-A947-70E740481C1C}">
                          <a14:useLocalDpi xmlns:a14="http://schemas.microsoft.com/office/drawing/2010/main" val="0"/>
                        </a:ext>
                      </a:extLst>
                    </a:blip>
                    <a:stretch>
                      <a:fillRect/>
                    </a:stretch>
                  </pic:blipFill>
                  <pic:spPr>
                    <a:xfrm rot="16200000">
                      <a:off x="0" y="0"/>
                      <a:ext cx="1706245" cy="3707765"/>
                    </a:xfrm>
                    <a:prstGeom prst="rect">
                      <a:avLst/>
                    </a:prstGeom>
                  </pic:spPr>
                </pic:pic>
              </a:graphicData>
            </a:graphic>
            <wp14:sizeRelH relativeFrom="margin">
              <wp14:pctWidth>0</wp14:pctWidth>
            </wp14:sizeRelH>
            <wp14:sizeRelV relativeFrom="margin">
              <wp14:pctHeight>0</wp14:pctHeight>
            </wp14:sizeRelV>
          </wp:anchor>
        </w:drawing>
      </w:r>
    </w:p>
    <w:p w14:paraId="558DA0DA" w14:textId="001FEBE8" w:rsidR="003953BF" w:rsidRDefault="003953BF" w:rsidP="003953BF"/>
    <w:p w14:paraId="574C2014" w14:textId="4483A789" w:rsidR="003953BF" w:rsidRDefault="003953BF" w:rsidP="003953BF"/>
    <w:p w14:paraId="6AE07649" w14:textId="6058926C" w:rsidR="003953BF" w:rsidRDefault="00443A46" w:rsidP="003953BF">
      <w:r>
        <w:rPr>
          <w:rFonts w:ascii="Georgia" w:hAnsi="Georgia"/>
          <w:b/>
          <w:bCs/>
          <w:noProof/>
          <w:color w:val="000000" w:themeColor="text1"/>
          <w:sz w:val="32"/>
          <w:szCs w:val="32"/>
        </w:rPr>
        <w:drawing>
          <wp:anchor distT="0" distB="0" distL="114300" distR="114300" simplePos="0" relativeHeight="251739224" behindDoc="0" locked="0" layoutInCell="1" allowOverlap="1" wp14:anchorId="01C90758" wp14:editId="68C9C3C5">
            <wp:simplePos x="0" y="0"/>
            <wp:positionH relativeFrom="column">
              <wp:posOffset>918210</wp:posOffset>
            </wp:positionH>
            <wp:positionV relativeFrom="paragraph">
              <wp:posOffset>164465</wp:posOffset>
            </wp:positionV>
            <wp:extent cx="2843530" cy="3675380"/>
            <wp:effectExtent l="0" t="0" r="1270" b="0"/>
            <wp:wrapThrough wrapText="bothSides">
              <wp:wrapPolygon edited="0">
                <wp:start x="0" y="0"/>
                <wp:lineTo x="0" y="21496"/>
                <wp:lineTo x="21513" y="21496"/>
                <wp:lineTo x="21513" y="0"/>
                <wp:lineTo x="0" y="0"/>
              </wp:wrapPolygon>
            </wp:wrapThrough>
            <wp:docPr id="2010096232" name="Bildobjekt 7" descr="En bild som visar clipart, tecknad serie, illustratio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096232" name="Bildobjekt 7" descr="En bild som visar clipart, tecknad serie, illustration&#10;&#10;AI-genererat innehåll kan vara felaktigt."/>
                    <pic:cNvPicPr/>
                  </pic:nvPicPr>
                  <pic:blipFill>
                    <a:blip r:embed="rId32">
                      <a:extLst>
                        <a:ext uri="{28A0092B-C50C-407E-A947-70E740481C1C}">
                          <a14:useLocalDpi xmlns:a14="http://schemas.microsoft.com/office/drawing/2010/main" val="0"/>
                        </a:ext>
                      </a:extLst>
                    </a:blip>
                    <a:stretch>
                      <a:fillRect/>
                    </a:stretch>
                  </pic:blipFill>
                  <pic:spPr>
                    <a:xfrm>
                      <a:off x="0" y="0"/>
                      <a:ext cx="2843530" cy="3675380"/>
                    </a:xfrm>
                    <a:prstGeom prst="rect">
                      <a:avLst/>
                    </a:prstGeom>
                  </pic:spPr>
                </pic:pic>
              </a:graphicData>
            </a:graphic>
            <wp14:sizeRelH relativeFrom="margin">
              <wp14:pctWidth>0</wp14:pctWidth>
            </wp14:sizeRelH>
            <wp14:sizeRelV relativeFrom="margin">
              <wp14:pctHeight>0</wp14:pctHeight>
            </wp14:sizeRelV>
          </wp:anchor>
        </w:drawing>
      </w:r>
    </w:p>
    <w:p w14:paraId="295CFD68" w14:textId="202FAEFB" w:rsidR="003953BF" w:rsidRDefault="003953BF" w:rsidP="003953BF"/>
    <w:p w14:paraId="0F9C4A80" w14:textId="3E760A84" w:rsidR="003953BF" w:rsidRDefault="003953BF" w:rsidP="003953BF"/>
    <w:p w14:paraId="0A996A1A" w14:textId="614F05E7" w:rsidR="003953BF" w:rsidRDefault="003953BF" w:rsidP="003953BF"/>
    <w:p w14:paraId="1152AEDC" w14:textId="464871D5" w:rsidR="003953BF" w:rsidRDefault="003953BF" w:rsidP="003953BF"/>
    <w:p w14:paraId="39618D1F" w14:textId="52D132BE" w:rsidR="003953BF" w:rsidRDefault="003953BF" w:rsidP="003953BF"/>
    <w:p w14:paraId="7EC69C8A" w14:textId="75BB7149" w:rsidR="003953BF" w:rsidRDefault="003953BF" w:rsidP="003953BF"/>
    <w:p w14:paraId="02160BB9" w14:textId="74505A0B" w:rsidR="003953BF" w:rsidRDefault="003953BF" w:rsidP="003953BF"/>
    <w:p w14:paraId="15719F97" w14:textId="1EE3ADD1" w:rsidR="003953BF" w:rsidRDefault="00A859C1" w:rsidP="003953BF">
      <w:r>
        <w:rPr>
          <w:rFonts w:ascii="Georgia" w:hAnsi="Georgia"/>
          <w:b/>
          <w:bCs/>
          <w:noProof/>
          <w:color w:val="000000" w:themeColor="text1"/>
          <w:sz w:val="32"/>
          <w:szCs w:val="32"/>
        </w:rPr>
        <w:t xml:space="preserve"> </w:t>
      </w:r>
      <w:r w:rsidR="00006E38">
        <w:rPr>
          <w:rFonts w:ascii="Georgia" w:hAnsi="Georgia"/>
          <w:b/>
          <w:bCs/>
          <w:noProof/>
          <w:color w:val="000000" w:themeColor="text1"/>
          <w:sz w:val="32"/>
          <w:szCs w:val="32"/>
        </w:rPr>
        <w:drawing>
          <wp:anchor distT="0" distB="0" distL="114300" distR="114300" simplePos="0" relativeHeight="251720792" behindDoc="0" locked="0" layoutInCell="1" allowOverlap="1" wp14:anchorId="03829258" wp14:editId="3BAA6C26">
            <wp:simplePos x="0" y="0"/>
            <wp:positionH relativeFrom="column">
              <wp:posOffset>4514215</wp:posOffset>
            </wp:positionH>
            <wp:positionV relativeFrom="paragraph">
              <wp:posOffset>750570</wp:posOffset>
            </wp:positionV>
            <wp:extent cx="3142800" cy="2808000"/>
            <wp:effectExtent l="0" t="0" r="0" b="0"/>
            <wp:wrapThrough wrapText="bothSides">
              <wp:wrapPolygon edited="0">
                <wp:start x="0" y="0"/>
                <wp:lineTo x="0" y="21493"/>
                <wp:lineTo x="21473" y="21493"/>
                <wp:lineTo x="21473" y="0"/>
                <wp:lineTo x="0" y="0"/>
              </wp:wrapPolygon>
            </wp:wrapThrough>
            <wp:docPr id="214430203" name="Bildobjekt 19" descr="En bild som visar häst, Djurfigur, rita, skis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725702" name="Bildobjekt 19" descr="En bild som visar häst, Djurfigur, rita, skiss&#10;&#10;AI-genererat innehåll kan vara felaktigt."/>
                    <pic:cNvPicPr/>
                  </pic:nvPicPr>
                  <pic:blipFill>
                    <a:blip r:embed="rId33">
                      <a:extLst>
                        <a:ext uri="{28A0092B-C50C-407E-A947-70E740481C1C}">
                          <a14:useLocalDpi xmlns:a14="http://schemas.microsoft.com/office/drawing/2010/main" val="0"/>
                        </a:ext>
                      </a:extLst>
                    </a:blip>
                    <a:stretch>
                      <a:fillRect/>
                    </a:stretch>
                  </pic:blipFill>
                  <pic:spPr>
                    <a:xfrm>
                      <a:off x="0" y="0"/>
                      <a:ext cx="3142800" cy="2808000"/>
                    </a:xfrm>
                    <a:prstGeom prst="rect">
                      <a:avLst/>
                    </a:prstGeom>
                  </pic:spPr>
                </pic:pic>
              </a:graphicData>
            </a:graphic>
            <wp14:sizeRelH relativeFrom="margin">
              <wp14:pctWidth>0</wp14:pctWidth>
            </wp14:sizeRelH>
            <wp14:sizeRelV relativeFrom="margin">
              <wp14:pctHeight>0</wp14:pctHeight>
            </wp14:sizeRelV>
          </wp:anchor>
        </w:drawing>
      </w:r>
    </w:p>
    <w:p w14:paraId="4639211E" w14:textId="66CF9A85" w:rsidR="003953BF" w:rsidRPr="008B5F4A" w:rsidRDefault="00006E38" w:rsidP="008B5F4A">
      <w:r>
        <w:rPr>
          <w:rFonts w:ascii="Georgia" w:hAnsi="Georgia"/>
          <w:b/>
          <w:bCs/>
          <w:noProof/>
          <w:color w:val="000000" w:themeColor="text1"/>
          <w:sz w:val="32"/>
          <w:szCs w:val="32"/>
        </w:rPr>
        <w:lastRenderedPageBreak/>
        <w:drawing>
          <wp:anchor distT="0" distB="0" distL="114300" distR="114300" simplePos="0" relativeHeight="251704408" behindDoc="0" locked="0" layoutInCell="1" allowOverlap="1" wp14:anchorId="0C2D8C55" wp14:editId="3ACFDA80">
            <wp:simplePos x="0" y="0"/>
            <wp:positionH relativeFrom="column">
              <wp:posOffset>1135380</wp:posOffset>
            </wp:positionH>
            <wp:positionV relativeFrom="paragraph">
              <wp:posOffset>956945</wp:posOffset>
            </wp:positionV>
            <wp:extent cx="2953385" cy="3305810"/>
            <wp:effectExtent l="0" t="0" r="5715" b="0"/>
            <wp:wrapThrough wrapText="bothSides">
              <wp:wrapPolygon edited="0">
                <wp:start x="0" y="0"/>
                <wp:lineTo x="0" y="21492"/>
                <wp:lineTo x="21549" y="21492"/>
                <wp:lineTo x="21549" y="0"/>
                <wp:lineTo x="0" y="0"/>
              </wp:wrapPolygon>
            </wp:wrapThrough>
            <wp:docPr id="1642043613"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043613" name="Bildobjekt 1642043613"/>
                    <pic:cNvPicPr/>
                  </pic:nvPicPr>
                  <pic:blipFill>
                    <a:blip r:embed="rId34">
                      <a:extLst>
                        <a:ext uri="{28A0092B-C50C-407E-A947-70E740481C1C}">
                          <a14:useLocalDpi xmlns:a14="http://schemas.microsoft.com/office/drawing/2010/main" val="0"/>
                        </a:ext>
                      </a:extLst>
                    </a:blip>
                    <a:stretch>
                      <a:fillRect/>
                    </a:stretch>
                  </pic:blipFill>
                  <pic:spPr>
                    <a:xfrm>
                      <a:off x="0" y="0"/>
                      <a:ext cx="2953385" cy="3305810"/>
                    </a:xfrm>
                    <a:prstGeom prst="rect">
                      <a:avLst/>
                    </a:prstGeom>
                  </pic:spPr>
                </pic:pic>
              </a:graphicData>
            </a:graphic>
            <wp14:sizeRelH relativeFrom="margin">
              <wp14:pctWidth>0</wp14:pctWidth>
            </wp14:sizeRelH>
            <wp14:sizeRelV relativeFrom="margin">
              <wp14:pctHeight>0</wp14:pctHeight>
            </wp14:sizeRelV>
          </wp:anchor>
        </w:drawing>
      </w:r>
      <w:r>
        <w:rPr>
          <w:rFonts w:ascii="Georgia" w:hAnsi="Georgia"/>
          <w:b/>
          <w:bCs/>
          <w:noProof/>
          <w:color w:val="000000" w:themeColor="text1"/>
          <w:sz w:val="32"/>
          <w:szCs w:val="32"/>
        </w:rPr>
        <w:drawing>
          <wp:anchor distT="0" distB="0" distL="114300" distR="114300" simplePos="0" relativeHeight="251722840" behindDoc="0" locked="0" layoutInCell="1" allowOverlap="1" wp14:anchorId="31FF5018" wp14:editId="4A4063FA">
            <wp:simplePos x="0" y="0"/>
            <wp:positionH relativeFrom="column">
              <wp:posOffset>4841875</wp:posOffset>
            </wp:positionH>
            <wp:positionV relativeFrom="paragraph">
              <wp:posOffset>2777490</wp:posOffset>
            </wp:positionV>
            <wp:extent cx="2500630" cy="2917825"/>
            <wp:effectExtent l="0" t="5398" r="0" b="0"/>
            <wp:wrapThrough wrapText="bothSides">
              <wp:wrapPolygon edited="0">
                <wp:start x="21647" y="40"/>
                <wp:lineTo x="145" y="40"/>
                <wp:lineTo x="145" y="21475"/>
                <wp:lineTo x="21647" y="21475"/>
                <wp:lineTo x="21647" y="40"/>
              </wp:wrapPolygon>
            </wp:wrapThrough>
            <wp:docPr id="1197891168"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91168" name="Bildobjekt 1197891168"/>
                    <pic:cNvPicPr/>
                  </pic:nvPicPr>
                  <pic:blipFill>
                    <a:blip r:embed="rId35">
                      <a:extLst>
                        <a:ext uri="{28A0092B-C50C-407E-A947-70E740481C1C}">
                          <a14:useLocalDpi xmlns:a14="http://schemas.microsoft.com/office/drawing/2010/main" val="0"/>
                        </a:ext>
                      </a:extLst>
                    </a:blip>
                    <a:stretch>
                      <a:fillRect/>
                    </a:stretch>
                  </pic:blipFill>
                  <pic:spPr>
                    <a:xfrm rot="16200000">
                      <a:off x="0" y="0"/>
                      <a:ext cx="2500630" cy="2917825"/>
                    </a:xfrm>
                    <a:prstGeom prst="rect">
                      <a:avLst/>
                    </a:prstGeom>
                  </pic:spPr>
                </pic:pic>
              </a:graphicData>
            </a:graphic>
            <wp14:sizeRelH relativeFrom="margin">
              <wp14:pctWidth>0</wp14:pctWidth>
            </wp14:sizeRelH>
            <wp14:sizeRelV relativeFrom="margin">
              <wp14:pctHeight>0</wp14:pctHeight>
            </wp14:sizeRelV>
          </wp:anchor>
        </w:drawing>
      </w:r>
      <w:r>
        <w:rPr>
          <w:rFonts w:ascii="Georgia" w:hAnsi="Georgia"/>
          <w:b/>
          <w:bCs/>
          <w:noProof/>
          <w:color w:val="000000" w:themeColor="text1"/>
          <w:sz w:val="32"/>
          <w:szCs w:val="32"/>
        </w:rPr>
        <w:drawing>
          <wp:anchor distT="0" distB="0" distL="114300" distR="114300" simplePos="0" relativeHeight="251721816" behindDoc="0" locked="0" layoutInCell="1" allowOverlap="1" wp14:anchorId="6C2BF9DA" wp14:editId="45F048F4">
            <wp:simplePos x="0" y="0"/>
            <wp:positionH relativeFrom="column">
              <wp:posOffset>4509135</wp:posOffset>
            </wp:positionH>
            <wp:positionV relativeFrom="paragraph">
              <wp:posOffset>-441325</wp:posOffset>
            </wp:positionV>
            <wp:extent cx="3049905" cy="3932555"/>
            <wp:effectExtent l="3175" t="0" r="1270" b="1270"/>
            <wp:wrapThrough wrapText="bothSides">
              <wp:wrapPolygon edited="0">
                <wp:start x="21578" y="-17"/>
                <wp:lineTo x="81" y="-17"/>
                <wp:lineTo x="81" y="21537"/>
                <wp:lineTo x="21578" y="21537"/>
                <wp:lineTo x="21578" y="-17"/>
              </wp:wrapPolygon>
            </wp:wrapThrough>
            <wp:docPr id="547824680" name="Bildobjekt 23" descr="En bild som visar rita, frukt, illustration, skiss&#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824680" name="Bildobjekt 23" descr="En bild som visar rita, frukt, illustration, skiss&#10;&#10;AI-genererat innehåll kan vara felaktigt."/>
                    <pic:cNvPicPr/>
                  </pic:nvPicPr>
                  <pic:blipFill>
                    <a:blip r:embed="rId36">
                      <a:extLst>
                        <a:ext uri="{28A0092B-C50C-407E-A947-70E740481C1C}">
                          <a14:useLocalDpi xmlns:a14="http://schemas.microsoft.com/office/drawing/2010/main" val="0"/>
                        </a:ext>
                      </a:extLst>
                    </a:blip>
                    <a:stretch>
                      <a:fillRect/>
                    </a:stretch>
                  </pic:blipFill>
                  <pic:spPr>
                    <a:xfrm rot="16200000">
                      <a:off x="0" y="0"/>
                      <a:ext cx="3049905" cy="3932555"/>
                    </a:xfrm>
                    <a:prstGeom prst="rect">
                      <a:avLst/>
                    </a:prstGeom>
                  </pic:spPr>
                </pic:pic>
              </a:graphicData>
            </a:graphic>
            <wp14:sizeRelH relativeFrom="margin">
              <wp14:pctWidth>0</wp14:pctWidth>
            </wp14:sizeRelH>
            <wp14:sizeRelV relativeFrom="margin">
              <wp14:pctHeight>0</wp14:pctHeight>
            </wp14:sizeRelV>
          </wp:anchor>
        </w:drawing>
      </w:r>
    </w:p>
    <w:p w14:paraId="2943DB0F" w14:textId="1F412BB1" w:rsidR="00883EEA" w:rsidRDefault="00883EEA" w:rsidP="00443A46"/>
    <w:p w14:paraId="26085B23" w14:textId="47899FC3" w:rsidR="00883EEA" w:rsidRDefault="00883EEA" w:rsidP="00443A46"/>
    <w:p w14:paraId="0C230E59" w14:textId="0F0656FF" w:rsidR="00883EEA" w:rsidRDefault="00883EEA" w:rsidP="00443A46"/>
    <w:p w14:paraId="746EA05B" w14:textId="2775BE77" w:rsidR="00883EEA" w:rsidRDefault="00883EEA" w:rsidP="00443A46"/>
    <w:p w14:paraId="08FAB2BD" w14:textId="56948572" w:rsidR="00883EEA" w:rsidRDefault="00883EEA" w:rsidP="00443A46"/>
    <w:p w14:paraId="220145D1" w14:textId="77777777" w:rsidR="00883EEA" w:rsidRDefault="00883EEA" w:rsidP="00443A46"/>
    <w:p w14:paraId="5A34BF31" w14:textId="022C07F6" w:rsidR="00883EEA" w:rsidRDefault="00883EEA" w:rsidP="00443A46"/>
    <w:p w14:paraId="4882F92B" w14:textId="73EFAD44" w:rsidR="00883EEA" w:rsidRDefault="00883EEA" w:rsidP="00443A46"/>
    <w:p w14:paraId="120E4DC8" w14:textId="2F01B941" w:rsidR="00883EEA" w:rsidRDefault="00883EEA" w:rsidP="00443A46"/>
    <w:p w14:paraId="25E984E1" w14:textId="7EC88FF3" w:rsidR="00883EEA" w:rsidRDefault="00883EEA" w:rsidP="00443A46"/>
    <w:p w14:paraId="0A1B7F0E" w14:textId="16720BFD" w:rsidR="00883EEA" w:rsidRDefault="00883EEA" w:rsidP="00443A46"/>
    <w:p w14:paraId="4939DB31" w14:textId="15D64FD9" w:rsidR="00883EEA" w:rsidRDefault="00883EEA" w:rsidP="00443A46"/>
    <w:p w14:paraId="08CF1CEC" w14:textId="77777777" w:rsidR="00883EEA" w:rsidRDefault="00883EEA" w:rsidP="00443A46"/>
    <w:p w14:paraId="306CBDEC" w14:textId="77777777" w:rsidR="00883EEA" w:rsidRDefault="00883EEA" w:rsidP="00443A46"/>
    <w:p w14:paraId="6FC94677" w14:textId="77777777" w:rsidR="00883EEA" w:rsidRDefault="00883EEA" w:rsidP="00443A46"/>
    <w:p w14:paraId="1EE17F4D" w14:textId="77777777" w:rsidR="00883EEA" w:rsidRDefault="00883EEA" w:rsidP="00443A46"/>
    <w:p w14:paraId="7C769F7A" w14:textId="77777777" w:rsidR="00883EEA" w:rsidRDefault="00883EEA" w:rsidP="00443A46"/>
    <w:p w14:paraId="076928CB" w14:textId="77777777" w:rsidR="00883EEA" w:rsidRDefault="00883EEA" w:rsidP="00443A46"/>
    <w:p w14:paraId="2C3E49B5" w14:textId="77777777" w:rsidR="00883EEA" w:rsidRDefault="00883EEA" w:rsidP="00443A46"/>
    <w:p w14:paraId="11075F47" w14:textId="77777777" w:rsidR="00883EEA" w:rsidRDefault="00883EEA" w:rsidP="00443A46"/>
    <w:p w14:paraId="18C1CDC0" w14:textId="77777777" w:rsidR="00883EEA" w:rsidRPr="008B5F4A" w:rsidRDefault="00883EEA" w:rsidP="008B5F4A"/>
    <w:p w14:paraId="4CB338F1" w14:textId="2235D675" w:rsidR="00443A46" w:rsidRDefault="00443A46" w:rsidP="00E853CB">
      <w:r>
        <w:rPr>
          <w:noProof/>
        </w:rPr>
        <w:lastRenderedPageBreak/>
        <w:drawing>
          <wp:anchor distT="0" distB="0" distL="114300" distR="114300" simplePos="0" relativeHeight="251723864" behindDoc="0" locked="0" layoutInCell="1" allowOverlap="1" wp14:anchorId="1BF8EFC5" wp14:editId="37CC6C40">
            <wp:simplePos x="0" y="0"/>
            <wp:positionH relativeFrom="column">
              <wp:posOffset>4121785</wp:posOffset>
            </wp:positionH>
            <wp:positionV relativeFrom="paragraph">
              <wp:posOffset>387</wp:posOffset>
            </wp:positionV>
            <wp:extent cx="3643532" cy="2842292"/>
            <wp:effectExtent l="0" t="0" r="1905" b="2540"/>
            <wp:wrapThrough wrapText="bothSides">
              <wp:wrapPolygon edited="0">
                <wp:start x="0" y="0"/>
                <wp:lineTo x="0" y="21523"/>
                <wp:lineTo x="21536" y="21523"/>
                <wp:lineTo x="21536" y="0"/>
                <wp:lineTo x="0" y="0"/>
              </wp:wrapPolygon>
            </wp:wrapThrough>
            <wp:docPr id="1094315866" name="Bildobjekt 25" descr="En bild som visar skiss, rita, Barnkonst, illustration&#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315866" name="Bildobjekt 25" descr="En bild som visar skiss, rita, Barnkonst, illustration&#10;&#10;AI-genererat innehåll kan vara felaktigt."/>
                    <pic:cNvPicPr/>
                  </pic:nvPicPr>
                  <pic:blipFill>
                    <a:blip r:embed="rId37">
                      <a:extLst>
                        <a:ext uri="{28A0092B-C50C-407E-A947-70E740481C1C}">
                          <a14:useLocalDpi xmlns:a14="http://schemas.microsoft.com/office/drawing/2010/main" val="0"/>
                        </a:ext>
                      </a:extLst>
                    </a:blip>
                    <a:stretch>
                      <a:fillRect/>
                    </a:stretch>
                  </pic:blipFill>
                  <pic:spPr>
                    <a:xfrm>
                      <a:off x="0" y="0"/>
                      <a:ext cx="3643532" cy="2842292"/>
                    </a:xfrm>
                    <a:prstGeom prst="rect">
                      <a:avLst/>
                    </a:prstGeom>
                  </pic:spPr>
                </pic:pic>
              </a:graphicData>
            </a:graphic>
            <wp14:sizeRelH relativeFrom="margin">
              <wp14:pctWidth>0</wp14:pctWidth>
            </wp14:sizeRelH>
            <wp14:sizeRelV relativeFrom="margin">
              <wp14:pctHeight>0</wp14:pctHeight>
            </wp14:sizeRelV>
          </wp:anchor>
        </w:drawing>
      </w:r>
    </w:p>
    <w:p w14:paraId="15223886" w14:textId="77777777" w:rsidR="00443A46" w:rsidRDefault="00443A46" w:rsidP="00E853CB"/>
    <w:p w14:paraId="78FAF804" w14:textId="77DA4B04" w:rsidR="00443A46" w:rsidRDefault="00443A46" w:rsidP="00E853CB"/>
    <w:p w14:paraId="415EB24D" w14:textId="5259A93C" w:rsidR="00443A46" w:rsidRDefault="00443A46" w:rsidP="00E853CB"/>
    <w:p w14:paraId="196CF98B" w14:textId="0F32A424" w:rsidR="00443A46" w:rsidRDefault="00443A46" w:rsidP="00E853CB"/>
    <w:p w14:paraId="239D794F" w14:textId="12850BD3" w:rsidR="00443A46" w:rsidRDefault="00E853CB" w:rsidP="00E853CB">
      <w:r>
        <w:rPr>
          <w:noProof/>
        </w:rPr>
        <w:drawing>
          <wp:anchor distT="0" distB="0" distL="114300" distR="114300" simplePos="0" relativeHeight="251705432" behindDoc="0" locked="0" layoutInCell="1" allowOverlap="1" wp14:anchorId="02C3B4AA" wp14:editId="09A3D15E">
            <wp:simplePos x="0" y="0"/>
            <wp:positionH relativeFrom="column">
              <wp:posOffset>859155</wp:posOffset>
            </wp:positionH>
            <wp:positionV relativeFrom="paragraph">
              <wp:posOffset>23495</wp:posOffset>
            </wp:positionV>
            <wp:extent cx="2545715" cy="3545840"/>
            <wp:effectExtent l="0" t="0" r="0" b="0"/>
            <wp:wrapThrough wrapText="bothSides">
              <wp:wrapPolygon edited="0">
                <wp:start x="0" y="0"/>
                <wp:lineTo x="0" y="21507"/>
                <wp:lineTo x="21444" y="21507"/>
                <wp:lineTo x="21444" y="0"/>
                <wp:lineTo x="0" y="0"/>
              </wp:wrapPolygon>
            </wp:wrapThrough>
            <wp:docPr id="666605929" name="Bildobjekt 9" descr="En bild som visar clipart&#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05929" name="Bildobjekt 9" descr="En bild som visar clipart&#10;&#10;AI-genererat innehåll kan vara felaktigt."/>
                    <pic:cNvPicPr/>
                  </pic:nvPicPr>
                  <pic:blipFill>
                    <a:blip r:embed="rId38">
                      <a:extLst>
                        <a:ext uri="{28A0092B-C50C-407E-A947-70E740481C1C}">
                          <a14:useLocalDpi xmlns:a14="http://schemas.microsoft.com/office/drawing/2010/main" val="0"/>
                        </a:ext>
                      </a:extLst>
                    </a:blip>
                    <a:stretch>
                      <a:fillRect/>
                    </a:stretch>
                  </pic:blipFill>
                  <pic:spPr>
                    <a:xfrm>
                      <a:off x="0" y="0"/>
                      <a:ext cx="2545715" cy="3545840"/>
                    </a:xfrm>
                    <a:prstGeom prst="rect">
                      <a:avLst/>
                    </a:prstGeom>
                  </pic:spPr>
                </pic:pic>
              </a:graphicData>
            </a:graphic>
            <wp14:sizeRelH relativeFrom="margin">
              <wp14:pctWidth>0</wp14:pctWidth>
            </wp14:sizeRelH>
            <wp14:sizeRelV relativeFrom="margin">
              <wp14:pctHeight>0</wp14:pctHeight>
            </wp14:sizeRelV>
          </wp:anchor>
        </w:drawing>
      </w:r>
    </w:p>
    <w:p w14:paraId="1B6F251D" w14:textId="4B96DF0D" w:rsidR="00443A46" w:rsidRDefault="00443A46" w:rsidP="00E853CB"/>
    <w:p w14:paraId="2AC6F755" w14:textId="39F369D9" w:rsidR="00443A46" w:rsidRDefault="00443A46" w:rsidP="00E853CB"/>
    <w:p w14:paraId="02EED5A8" w14:textId="228292BA" w:rsidR="00443A46" w:rsidRDefault="00443A46" w:rsidP="00E853CB"/>
    <w:p w14:paraId="255B8DB6" w14:textId="0455AE71" w:rsidR="00443A46" w:rsidRDefault="00443A46" w:rsidP="00E853CB"/>
    <w:p w14:paraId="0793D7A5" w14:textId="052B735B" w:rsidR="00443A46" w:rsidRDefault="00443A46" w:rsidP="00E853CB"/>
    <w:p w14:paraId="05A43A37" w14:textId="77777777" w:rsidR="00443A46" w:rsidRDefault="00443A46" w:rsidP="00E853CB"/>
    <w:p w14:paraId="7E3B2895" w14:textId="58DAEEF3" w:rsidR="00443A46" w:rsidRDefault="00443A46" w:rsidP="00E853CB"/>
    <w:p w14:paraId="442B3CC0" w14:textId="77777777" w:rsidR="00224B7A" w:rsidRDefault="00224B7A" w:rsidP="00E853CB"/>
    <w:p w14:paraId="65F974EF" w14:textId="77777777" w:rsidR="00224B7A" w:rsidRDefault="00224B7A" w:rsidP="00E853CB"/>
    <w:p w14:paraId="3B14F5B6" w14:textId="77777777" w:rsidR="00224B7A" w:rsidRDefault="00224B7A" w:rsidP="00E853CB"/>
    <w:p w14:paraId="1C14E9AB" w14:textId="77777777" w:rsidR="00224B7A" w:rsidRDefault="00224B7A" w:rsidP="00E853CB"/>
    <w:p w14:paraId="667675DE" w14:textId="77777777" w:rsidR="00224B7A" w:rsidRDefault="00224B7A" w:rsidP="00E853CB"/>
    <w:p w14:paraId="1B1B741B" w14:textId="77777777" w:rsidR="00224B7A" w:rsidRDefault="00224B7A" w:rsidP="00E853CB"/>
    <w:p w14:paraId="73EB933C" w14:textId="77777777" w:rsidR="00224B7A" w:rsidRDefault="00224B7A" w:rsidP="00E853CB"/>
    <w:p w14:paraId="54A84DF2" w14:textId="21C2D2F0" w:rsidR="00224B7A" w:rsidRDefault="00224B7A" w:rsidP="00E853CB">
      <w:r>
        <w:rPr>
          <w:rStyle w:val="wacimagecontainer"/>
          <w:rFonts w:ascii="Segoe UI" w:hAnsi="Segoe UI" w:cs="Segoe UI"/>
          <w:noProof/>
          <w:color w:val="434343"/>
          <w:sz w:val="18"/>
          <w:szCs w:val="18"/>
          <w:shd w:val="clear" w:color="auto" w:fill="C6C6C6"/>
        </w:rPr>
        <w:drawing>
          <wp:anchor distT="0" distB="0" distL="114300" distR="114300" simplePos="0" relativeHeight="251757656" behindDoc="0" locked="0" layoutInCell="1" allowOverlap="1" wp14:anchorId="0377088F" wp14:editId="50A09F67">
            <wp:simplePos x="0" y="0"/>
            <wp:positionH relativeFrom="column">
              <wp:posOffset>4369982</wp:posOffset>
            </wp:positionH>
            <wp:positionV relativeFrom="paragraph">
              <wp:posOffset>162944</wp:posOffset>
            </wp:positionV>
            <wp:extent cx="3147237" cy="1598807"/>
            <wp:effectExtent l="0" t="0" r="2540" b="1905"/>
            <wp:wrapThrough wrapText="bothSides">
              <wp:wrapPolygon edited="0">
                <wp:start x="0" y="0"/>
                <wp:lineTo x="0" y="21454"/>
                <wp:lineTo x="21530" y="21454"/>
                <wp:lineTo x="21530" y="0"/>
                <wp:lineTo x="0" y="0"/>
              </wp:wrapPolygon>
            </wp:wrapThrough>
            <wp:docPr id="1424797332" name="Bildobjekt 70" descr="En bild som visar skiss, rita, fisk, tecknad serie&#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740697" name="Bildobjekt 70" descr="En bild som visar skiss, rita, fisk, tecknad serie&#10;&#10;AI-genererat innehåll kan vara felaktigt."/>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47237" cy="15988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0842D9" w14:textId="5EF55762" w:rsidR="00224B7A" w:rsidRDefault="00224B7A" w:rsidP="00E853CB"/>
    <w:p w14:paraId="67EA60BB" w14:textId="01C94759" w:rsidR="00224B7A" w:rsidRDefault="00224B7A" w:rsidP="00224B7A"/>
    <w:p w14:paraId="594CE0D0" w14:textId="77777777" w:rsidR="00224B7A" w:rsidRDefault="00224B7A" w:rsidP="00E853CB"/>
    <w:p w14:paraId="6F6E1C5E" w14:textId="77777777" w:rsidR="00224B7A" w:rsidRDefault="00224B7A" w:rsidP="00E853CB"/>
    <w:p w14:paraId="50832B9D" w14:textId="77777777" w:rsidR="00224B7A" w:rsidRDefault="00224B7A" w:rsidP="00E853CB"/>
    <w:p w14:paraId="56E29302" w14:textId="77777777" w:rsidR="00224B7A" w:rsidRDefault="00224B7A" w:rsidP="00E853CB"/>
    <w:p w14:paraId="330BCB26" w14:textId="77777777" w:rsidR="00224B7A" w:rsidRDefault="00224B7A" w:rsidP="00E853CB"/>
    <w:p w14:paraId="17CCADCF" w14:textId="00AED87B" w:rsidR="00C838A2" w:rsidRPr="00C838A2" w:rsidRDefault="00C838A2" w:rsidP="00C838A2">
      <w:pPr>
        <w:pStyle w:val="Rubrik3"/>
        <w:rPr>
          <w:rFonts w:ascii="Georgia" w:hAnsi="Georgia"/>
          <w:b/>
          <w:bCs/>
          <w:sz w:val="32"/>
          <w:szCs w:val="32"/>
        </w:rPr>
      </w:pPr>
      <w:bookmarkStart w:id="12" w:name="_Toc225258894"/>
      <w:r w:rsidRPr="00C838A2">
        <w:rPr>
          <w:rFonts w:ascii="Georgia" w:hAnsi="Georgia"/>
          <w:b/>
          <w:bCs/>
          <w:sz w:val="32"/>
          <w:szCs w:val="32"/>
        </w:rPr>
        <w:lastRenderedPageBreak/>
        <w:t xml:space="preserve">2.3: Ljudkvadraten – </w:t>
      </w:r>
      <w:r>
        <w:rPr>
          <w:rFonts w:ascii="Georgia" w:hAnsi="Georgia"/>
          <w:b/>
          <w:bCs/>
          <w:sz w:val="32"/>
          <w:szCs w:val="32"/>
        </w:rPr>
        <w:t>F</w:t>
      </w:r>
      <w:r w:rsidRPr="00C838A2">
        <w:rPr>
          <w:rFonts w:ascii="Georgia" w:hAnsi="Georgia"/>
          <w:b/>
          <w:bCs/>
          <w:sz w:val="32"/>
          <w:szCs w:val="32"/>
        </w:rPr>
        <w:t>acit, lista över bilderna</w:t>
      </w:r>
      <w:bookmarkEnd w:id="12"/>
    </w:p>
    <w:tbl>
      <w:tblPr>
        <w:tblStyle w:val="Tabellrutnt"/>
        <w:tblW w:w="0" w:type="auto"/>
        <w:tblLook w:val="04A0" w:firstRow="1" w:lastRow="0" w:firstColumn="1" w:lastColumn="0" w:noHBand="0" w:noVBand="1"/>
      </w:tblPr>
      <w:tblGrid>
        <w:gridCol w:w="3203"/>
        <w:gridCol w:w="3645"/>
        <w:gridCol w:w="3499"/>
      </w:tblGrid>
      <w:tr w:rsidR="00C838A2" w14:paraId="0232F17A" w14:textId="77777777" w:rsidTr="00C838A2">
        <w:trPr>
          <w:trHeight w:val="1313"/>
        </w:trPr>
        <w:tc>
          <w:tcPr>
            <w:tcW w:w="3203" w:type="dxa"/>
            <w:shd w:val="clear" w:color="auto" w:fill="4F81BD" w:themeFill="accent1"/>
            <w:vAlign w:val="center"/>
          </w:tcPr>
          <w:p w14:paraId="171FC0EE" w14:textId="6E2CC797" w:rsidR="00C838A2" w:rsidRPr="00C838A2" w:rsidRDefault="00C838A2" w:rsidP="00C838A2">
            <w:pPr>
              <w:jc w:val="center"/>
              <w:rPr>
                <w:rFonts w:ascii="Source Sans Pro" w:hAnsi="Source Sans Pro"/>
                <w:b/>
                <w:bCs/>
                <w:color w:val="FFFFFF" w:themeColor="background1"/>
              </w:rPr>
            </w:pPr>
            <w:r>
              <w:rPr>
                <w:rFonts w:ascii="Source Sans Pro" w:hAnsi="Source Sans Pro"/>
                <w:b/>
                <w:bCs/>
                <w:color w:val="FFFFFF" w:themeColor="background1"/>
              </w:rPr>
              <w:t>G</w:t>
            </w:r>
            <w:r w:rsidRPr="00C838A2">
              <w:rPr>
                <w:rFonts w:ascii="Source Sans Pro" w:hAnsi="Source Sans Pro"/>
                <w:b/>
                <w:bCs/>
                <w:color w:val="FFFFFF" w:themeColor="background1"/>
              </w:rPr>
              <w:t>rafem</w:t>
            </w:r>
          </w:p>
        </w:tc>
        <w:tc>
          <w:tcPr>
            <w:tcW w:w="3645" w:type="dxa"/>
            <w:shd w:val="clear" w:color="auto" w:fill="4F81BD" w:themeFill="accent1"/>
            <w:vAlign w:val="center"/>
          </w:tcPr>
          <w:p w14:paraId="3839297A" w14:textId="3AE6D96E" w:rsidR="00C838A2" w:rsidRPr="00C838A2" w:rsidRDefault="00C838A2" w:rsidP="00C838A2">
            <w:pPr>
              <w:jc w:val="center"/>
              <w:rPr>
                <w:rFonts w:ascii="Source Sans Pro" w:hAnsi="Source Sans Pro"/>
                <w:b/>
                <w:bCs/>
                <w:color w:val="FFFFFF" w:themeColor="background1"/>
              </w:rPr>
            </w:pPr>
            <w:r w:rsidRPr="00C838A2">
              <w:rPr>
                <w:rFonts w:ascii="Source Sans Pro" w:hAnsi="Source Sans Pro"/>
                <w:b/>
                <w:bCs/>
                <w:color w:val="FFFFFF" w:themeColor="background1"/>
              </w:rPr>
              <w:t>Långt vokalljud</w:t>
            </w:r>
          </w:p>
        </w:tc>
        <w:tc>
          <w:tcPr>
            <w:tcW w:w="3499" w:type="dxa"/>
            <w:shd w:val="clear" w:color="auto" w:fill="4F81BD" w:themeFill="accent1"/>
            <w:vAlign w:val="center"/>
          </w:tcPr>
          <w:p w14:paraId="03F8FDF2" w14:textId="38895A3F" w:rsidR="00C838A2" w:rsidRPr="00C838A2" w:rsidRDefault="00C838A2" w:rsidP="00C838A2">
            <w:pPr>
              <w:jc w:val="center"/>
              <w:rPr>
                <w:rFonts w:ascii="Source Sans Pro" w:hAnsi="Source Sans Pro"/>
                <w:b/>
                <w:bCs/>
                <w:color w:val="FFFFFF" w:themeColor="background1"/>
              </w:rPr>
            </w:pPr>
            <w:r w:rsidRPr="00C838A2">
              <w:rPr>
                <w:rFonts w:ascii="Source Sans Pro" w:hAnsi="Source Sans Pro"/>
                <w:b/>
                <w:bCs/>
                <w:color w:val="FFFFFF" w:themeColor="background1"/>
              </w:rPr>
              <w:t>Kort vokalljud</w:t>
            </w:r>
          </w:p>
        </w:tc>
      </w:tr>
      <w:tr w:rsidR="00C838A2" w14:paraId="6D5804C4" w14:textId="77777777" w:rsidTr="00C838A2">
        <w:trPr>
          <w:trHeight w:val="687"/>
        </w:trPr>
        <w:tc>
          <w:tcPr>
            <w:tcW w:w="3203" w:type="dxa"/>
          </w:tcPr>
          <w:p w14:paraId="77669083" w14:textId="3A92FF84" w:rsidR="00C838A2" w:rsidRPr="008B5F4A" w:rsidRDefault="00C838A2" w:rsidP="00C838A2">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i</w:t>
            </w:r>
          </w:p>
        </w:tc>
        <w:tc>
          <w:tcPr>
            <w:tcW w:w="3645" w:type="dxa"/>
          </w:tcPr>
          <w:p w14:paraId="34C2DE77" w14:textId="22BE9637"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Pil</w:t>
            </w:r>
          </w:p>
        </w:tc>
        <w:tc>
          <w:tcPr>
            <w:tcW w:w="3499" w:type="dxa"/>
          </w:tcPr>
          <w:p w14:paraId="32DD42CA" w14:textId="5E070E87"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Fisk</w:t>
            </w:r>
          </w:p>
        </w:tc>
      </w:tr>
      <w:tr w:rsidR="00C838A2" w14:paraId="4FC79363" w14:textId="77777777" w:rsidTr="00C838A2">
        <w:trPr>
          <w:trHeight w:val="687"/>
        </w:trPr>
        <w:tc>
          <w:tcPr>
            <w:tcW w:w="3203" w:type="dxa"/>
          </w:tcPr>
          <w:p w14:paraId="64BBB4AF" w14:textId="119BFCCD" w:rsidR="00C838A2" w:rsidRPr="008B5F4A" w:rsidRDefault="00C838A2" w:rsidP="00C838A2">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y</w:t>
            </w:r>
          </w:p>
        </w:tc>
        <w:tc>
          <w:tcPr>
            <w:tcW w:w="3645" w:type="dxa"/>
          </w:tcPr>
          <w:p w14:paraId="100F838E" w14:textId="6B164905"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Yla</w:t>
            </w:r>
          </w:p>
        </w:tc>
        <w:tc>
          <w:tcPr>
            <w:tcW w:w="3499" w:type="dxa"/>
          </w:tcPr>
          <w:p w14:paraId="3E369A3B" w14:textId="60D44320"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Yxa</w:t>
            </w:r>
          </w:p>
        </w:tc>
      </w:tr>
      <w:tr w:rsidR="00C838A2" w14:paraId="338F6A9F" w14:textId="77777777" w:rsidTr="00C838A2">
        <w:trPr>
          <w:trHeight w:val="687"/>
        </w:trPr>
        <w:tc>
          <w:tcPr>
            <w:tcW w:w="3203" w:type="dxa"/>
          </w:tcPr>
          <w:p w14:paraId="366E2185" w14:textId="283E08E2" w:rsidR="00C838A2" w:rsidRPr="008B5F4A" w:rsidRDefault="00C838A2" w:rsidP="00C838A2">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u</w:t>
            </w:r>
          </w:p>
        </w:tc>
        <w:tc>
          <w:tcPr>
            <w:tcW w:w="3645" w:type="dxa"/>
          </w:tcPr>
          <w:p w14:paraId="3A08BC04" w14:textId="2AD1AA9F"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Hus</w:t>
            </w:r>
          </w:p>
        </w:tc>
        <w:tc>
          <w:tcPr>
            <w:tcW w:w="3499" w:type="dxa"/>
          </w:tcPr>
          <w:p w14:paraId="7C21B0FA" w14:textId="6576F04B"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Mun</w:t>
            </w:r>
          </w:p>
        </w:tc>
      </w:tr>
      <w:tr w:rsidR="00C838A2" w14:paraId="200F8683" w14:textId="77777777" w:rsidTr="00C838A2">
        <w:trPr>
          <w:trHeight w:val="687"/>
        </w:trPr>
        <w:tc>
          <w:tcPr>
            <w:tcW w:w="3203" w:type="dxa"/>
          </w:tcPr>
          <w:p w14:paraId="1FFA1CB9" w14:textId="6EE799B8" w:rsidR="00C838A2" w:rsidRPr="008B5F4A" w:rsidRDefault="00C838A2" w:rsidP="00C838A2">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o</w:t>
            </w:r>
          </w:p>
        </w:tc>
        <w:tc>
          <w:tcPr>
            <w:tcW w:w="3645" w:type="dxa"/>
          </w:tcPr>
          <w:p w14:paraId="592C9935" w14:textId="13312DB1"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Sol</w:t>
            </w:r>
          </w:p>
        </w:tc>
        <w:tc>
          <w:tcPr>
            <w:tcW w:w="3499" w:type="dxa"/>
          </w:tcPr>
          <w:p w14:paraId="1EFE6258" w14:textId="4034A4F7"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Kokos</w:t>
            </w:r>
          </w:p>
        </w:tc>
      </w:tr>
      <w:tr w:rsidR="00C838A2" w14:paraId="41B8626B" w14:textId="77777777" w:rsidTr="00C838A2">
        <w:trPr>
          <w:trHeight w:val="687"/>
        </w:trPr>
        <w:tc>
          <w:tcPr>
            <w:tcW w:w="3203" w:type="dxa"/>
          </w:tcPr>
          <w:p w14:paraId="0EA82071" w14:textId="46011CF5" w:rsidR="00C838A2" w:rsidRPr="008B5F4A" w:rsidRDefault="00C838A2" w:rsidP="00C838A2">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e</w:t>
            </w:r>
          </w:p>
        </w:tc>
        <w:tc>
          <w:tcPr>
            <w:tcW w:w="3645" w:type="dxa"/>
          </w:tcPr>
          <w:p w14:paraId="62F14226" w14:textId="45B278F7"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Spel</w:t>
            </w:r>
          </w:p>
        </w:tc>
        <w:tc>
          <w:tcPr>
            <w:tcW w:w="3499" w:type="dxa"/>
          </w:tcPr>
          <w:p w14:paraId="5C83A75C" w14:textId="274CAFE3" w:rsidR="00C838A2" w:rsidRPr="008B5F4A" w:rsidRDefault="00224B7A" w:rsidP="00C838A2">
            <w:pPr>
              <w:jc w:val="center"/>
              <w:rPr>
                <w:rFonts w:ascii="Source Sans Pro" w:hAnsi="Source Sans Pro"/>
                <w:color w:val="000000" w:themeColor="text1"/>
                <w:sz w:val="28"/>
                <w:szCs w:val="28"/>
              </w:rPr>
            </w:pPr>
            <w:r>
              <w:rPr>
                <w:rFonts w:ascii="Source Sans Pro" w:hAnsi="Source Sans Pro"/>
                <w:color w:val="000000" w:themeColor="text1"/>
                <w:sz w:val="28"/>
                <w:szCs w:val="28"/>
              </w:rPr>
              <w:t>Hem</w:t>
            </w:r>
          </w:p>
        </w:tc>
      </w:tr>
      <w:tr w:rsidR="00C838A2" w14:paraId="182B76A9" w14:textId="77777777" w:rsidTr="00C838A2">
        <w:trPr>
          <w:trHeight w:val="687"/>
        </w:trPr>
        <w:tc>
          <w:tcPr>
            <w:tcW w:w="3203" w:type="dxa"/>
          </w:tcPr>
          <w:p w14:paraId="59A46F39" w14:textId="33C0B93F" w:rsidR="00C838A2" w:rsidRPr="008B5F4A" w:rsidRDefault="00C838A2" w:rsidP="00C838A2">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ö</w:t>
            </w:r>
          </w:p>
        </w:tc>
        <w:tc>
          <w:tcPr>
            <w:tcW w:w="3645" w:type="dxa"/>
          </w:tcPr>
          <w:p w14:paraId="144BBB12" w14:textId="0E5C9F3B"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Frö</w:t>
            </w:r>
          </w:p>
        </w:tc>
        <w:tc>
          <w:tcPr>
            <w:tcW w:w="3499" w:type="dxa"/>
          </w:tcPr>
          <w:p w14:paraId="38546174" w14:textId="085DB285"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Höst</w:t>
            </w:r>
          </w:p>
        </w:tc>
      </w:tr>
      <w:tr w:rsidR="00C838A2" w14:paraId="30E4FC2E" w14:textId="77777777" w:rsidTr="00C838A2">
        <w:trPr>
          <w:trHeight w:val="687"/>
        </w:trPr>
        <w:tc>
          <w:tcPr>
            <w:tcW w:w="3203" w:type="dxa"/>
          </w:tcPr>
          <w:p w14:paraId="5673EADD" w14:textId="038F825A" w:rsidR="00C838A2" w:rsidRPr="008B5F4A" w:rsidRDefault="00C838A2" w:rsidP="00C838A2">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ä</w:t>
            </w:r>
          </w:p>
        </w:tc>
        <w:tc>
          <w:tcPr>
            <w:tcW w:w="3645" w:type="dxa"/>
          </w:tcPr>
          <w:p w14:paraId="38060657" w14:textId="233FA881"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Gräs</w:t>
            </w:r>
          </w:p>
        </w:tc>
        <w:tc>
          <w:tcPr>
            <w:tcW w:w="3499" w:type="dxa"/>
          </w:tcPr>
          <w:p w14:paraId="5A2DFA37" w14:textId="1F28234B"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Häst</w:t>
            </w:r>
          </w:p>
        </w:tc>
      </w:tr>
      <w:tr w:rsidR="00C838A2" w14:paraId="5078CE8C" w14:textId="77777777" w:rsidTr="00C838A2">
        <w:trPr>
          <w:trHeight w:val="687"/>
        </w:trPr>
        <w:tc>
          <w:tcPr>
            <w:tcW w:w="3203" w:type="dxa"/>
          </w:tcPr>
          <w:p w14:paraId="5BAB2F46" w14:textId="33886FB8" w:rsidR="00C838A2" w:rsidRPr="008B5F4A" w:rsidRDefault="00C838A2" w:rsidP="00C838A2">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a</w:t>
            </w:r>
          </w:p>
        </w:tc>
        <w:tc>
          <w:tcPr>
            <w:tcW w:w="3645" w:type="dxa"/>
          </w:tcPr>
          <w:p w14:paraId="514183F8" w14:textId="37961B66"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Mat</w:t>
            </w:r>
          </w:p>
        </w:tc>
        <w:tc>
          <w:tcPr>
            <w:tcW w:w="3499" w:type="dxa"/>
          </w:tcPr>
          <w:p w14:paraId="59709E61" w14:textId="415B90F2"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Hatt</w:t>
            </w:r>
          </w:p>
        </w:tc>
      </w:tr>
      <w:tr w:rsidR="00C838A2" w14:paraId="5C34EDF6" w14:textId="77777777" w:rsidTr="00C838A2">
        <w:trPr>
          <w:trHeight w:val="687"/>
        </w:trPr>
        <w:tc>
          <w:tcPr>
            <w:tcW w:w="3203" w:type="dxa"/>
          </w:tcPr>
          <w:p w14:paraId="4598AC7F" w14:textId="1432A217" w:rsidR="00C838A2" w:rsidRPr="008B5F4A" w:rsidRDefault="00C838A2" w:rsidP="00C838A2">
            <w:pPr>
              <w:jc w:val="center"/>
              <w:rPr>
                <w:rFonts w:ascii="Source Sans Pro" w:hAnsi="Source Sans Pro"/>
                <w:b/>
                <w:bCs/>
                <w:color w:val="000000" w:themeColor="text1"/>
                <w:sz w:val="28"/>
                <w:szCs w:val="28"/>
              </w:rPr>
            </w:pPr>
            <w:r w:rsidRPr="008B5F4A">
              <w:rPr>
                <w:rFonts w:ascii="Source Sans Pro" w:hAnsi="Source Sans Pro"/>
                <w:b/>
                <w:bCs/>
                <w:color w:val="000000" w:themeColor="text1"/>
                <w:sz w:val="28"/>
                <w:szCs w:val="28"/>
              </w:rPr>
              <w:t>å</w:t>
            </w:r>
          </w:p>
        </w:tc>
        <w:tc>
          <w:tcPr>
            <w:tcW w:w="3645" w:type="dxa"/>
          </w:tcPr>
          <w:p w14:paraId="0D1E6399" w14:textId="4A7C46BF" w:rsidR="00C838A2" w:rsidRPr="008B5F4A" w:rsidRDefault="00C838A2" w:rsidP="00C838A2">
            <w:pPr>
              <w:jc w:val="center"/>
              <w:rPr>
                <w:rFonts w:ascii="Source Sans Pro" w:hAnsi="Source Sans Pro"/>
                <w:color w:val="000000" w:themeColor="text1"/>
                <w:sz w:val="28"/>
                <w:szCs w:val="28"/>
              </w:rPr>
            </w:pPr>
            <w:r w:rsidRPr="008B5F4A">
              <w:rPr>
                <w:rFonts w:ascii="Source Sans Pro" w:hAnsi="Source Sans Pro"/>
                <w:color w:val="000000" w:themeColor="text1"/>
                <w:sz w:val="28"/>
                <w:szCs w:val="28"/>
              </w:rPr>
              <w:t>Tår</w:t>
            </w:r>
          </w:p>
        </w:tc>
        <w:tc>
          <w:tcPr>
            <w:tcW w:w="3499" w:type="dxa"/>
          </w:tcPr>
          <w:p w14:paraId="61DFA7CA" w14:textId="72222F3B" w:rsidR="00C838A2" w:rsidRPr="008B5F4A" w:rsidRDefault="00224B7A" w:rsidP="00C838A2">
            <w:pPr>
              <w:jc w:val="center"/>
              <w:rPr>
                <w:rFonts w:ascii="Source Sans Pro" w:hAnsi="Source Sans Pro"/>
                <w:color w:val="000000" w:themeColor="text1"/>
                <w:sz w:val="28"/>
                <w:szCs w:val="28"/>
              </w:rPr>
            </w:pPr>
            <w:r>
              <w:rPr>
                <w:rFonts w:ascii="Source Sans Pro" w:hAnsi="Source Sans Pro"/>
                <w:color w:val="000000" w:themeColor="text1"/>
                <w:sz w:val="28"/>
                <w:szCs w:val="28"/>
              </w:rPr>
              <w:t>Råtta</w:t>
            </w:r>
          </w:p>
        </w:tc>
      </w:tr>
    </w:tbl>
    <w:p w14:paraId="4E755CDE" w14:textId="5530F391" w:rsidR="000C2224" w:rsidRPr="00E853CB" w:rsidRDefault="00BE54D6" w:rsidP="00E853CB">
      <w:pPr>
        <w:pStyle w:val="Rubrik3"/>
        <w:rPr>
          <w:rFonts w:ascii="Georgia" w:hAnsi="Georgia"/>
          <w:b/>
          <w:bCs/>
          <w:color w:val="000000" w:themeColor="text1"/>
          <w:sz w:val="32"/>
          <w:szCs w:val="32"/>
        </w:rPr>
      </w:pPr>
      <w:bookmarkStart w:id="13" w:name="_Toc225258895"/>
      <w:r>
        <w:rPr>
          <w:rFonts w:ascii="Georgia" w:hAnsi="Georgia"/>
          <w:b/>
          <w:bCs/>
          <w:color w:val="000000" w:themeColor="text1"/>
          <w:sz w:val="32"/>
          <w:szCs w:val="32"/>
        </w:rPr>
        <w:lastRenderedPageBreak/>
        <w:t>2.</w:t>
      </w:r>
      <w:r w:rsidR="00C838A2">
        <w:rPr>
          <w:rFonts w:ascii="Georgia" w:hAnsi="Georgia"/>
          <w:b/>
          <w:bCs/>
          <w:color w:val="000000" w:themeColor="text1"/>
          <w:sz w:val="32"/>
          <w:szCs w:val="32"/>
        </w:rPr>
        <w:t>4</w:t>
      </w:r>
      <w:r>
        <w:rPr>
          <w:rFonts w:ascii="Georgia" w:hAnsi="Georgia"/>
          <w:b/>
          <w:bCs/>
          <w:color w:val="000000" w:themeColor="text1"/>
          <w:sz w:val="32"/>
          <w:szCs w:val="32"/>
        </w:rPr>
        <w:t>: Ljudkvadraten – Rumskart</w:t>
      </w:r>
      <w:r w:rsidR="00E853CB">
        <w:rPr>
          <w:rFonts w:ascii="Georgia" w:hAnsi="Georgia"/>
          <w:b/>
          <w:bCs/>
          <w:color w:val="000000" w:themeColor="text1"/>
          <w:sz w:val="32"/>
          <w:szCs w:val="32"/>
        </w:rPr>
        <w:t>a</w:t>
      </w:r>
      <w:bookmarkEnd w:id="13"/>
    </w:p>
    <w:p w14:paraId="3CC02070" w14:textId="011D618B" w:rsidR="00BE54D6" w:rsidRDefault="00C838A2" w:rsidP="00564551">
      <w:r>
        <w:rPr>
          <w:noProof/>
        </w:rPr>
        <w:drawing>
          <wp:anchor distT="0" distB="0" distL="114300" distR="114300" simplePos="0" relativeHeight="251735128" behindDoc="0" locked="0" layoutInCell="1" allowOverlap="1" wp14:anchorId="24F79308" wp14:editId="6A458191">
            <wp:simplePos x="0" y="0"/>
            <wp:positionH relativeFrom="column">
              <wp:posOffset>1498600</wp:posOffset>
            </wp:positionH>
            <wp:positionV relativeFrom="paragraph">
              <wp:posOffset>121920</wp:posOffset>
            </wp:positionV>
            <wp:extent cx="6047105" cy="4535170"/>
            <wp:effectExtent l="0" t="0" r="0" b="0"/>
            <wp:wrapThrough wrapText="bothSides">
              <wp:wrapPolygon edited="0">
                <wp:start x="1270" y="1694"/>
                <wp:lineTo x="1270" y="20142"/>
                <wp:lineTo x="19824" y="20142"/>
                <wp:lineTo x="19824" y="1694"/>
                <wp:lineTo x="1270" y="1694"/>
              </wp:wrapPolygon>
            </wp:wrapThrough>
            <wp:docPr id="1353142891" name="Bildobjek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142891" name="Bildobjekt 1353142891"/>
                    <pic:cNvPicPr/>
                  </pic:nvPicPr>
                  <pic:blipFill>
                    <a:blip r:embed="rId40"/>
                    <a:stretch>
                      <a:fillRect/>
                    </a:stretch>
                  </pic:blipFill>
                  <pic:spPr>
                    <a:xfrm>
                      <a:off x="0" y="0"/>
                      <a:ext cx="6047105" cy="4535170"/>
                    </a:xfrm>
                    <a:prstGeom prst="rect">
                      <a:avLst/>
                    </a:prstGeom>
                  </pic:spPr>
                </pic:pic>
              </a:graphicData>
            </a:graphic>
            <wp14:sizeRelH relativeFrom="margin">
              <wp14:pctWidth>0</wp14:pctWidth>
            </wp14:sizeRelH>
            <wp14:sizeRelV relativeFrom="margin">
              <wp14:pctHeight>0</wp14:pctHeight>
            </wp14:sizeRelV>
          </wp:anchor>
        </w:drawing>
      </w:r>
    </w:p>
    <w:p w14:paraId="6E214CCE" w14:textId="4E071780" w:rsidR="00BE54D6" w:rsidRDefault="00BE54D6" w:rsidP="00564551"/>
    <w:p w14:paraId="3BF1DC0E" w14:textId="77777777" w:rsidR="00BE54D6" w:rsidRDefault="00BE54D6" w:rsidP="00564551"/>
    <w:p w14:paraId="6CC4D14B" w14:textId="77777777" w:rsidR="00BE54D6" w:rsidRDefault="00BE54D6" w:rsidP="00564551"/>
    <w:p w14:paraId="2BB61EA8" w14:textId="77777777" w:rsidR="00BE54D6" w:rsidRDefault="00BE54D6" w:rsidP="00564551"/>
    <w:p w14:paraId="40688DD6" w14:textId="77777777" w:rsidR="00BE54D6" w:rsidRDefault="00BE54D6" w:rsidP="00564551"/>
    <w:p w14:paraId="1B52509F" w14:textId="77777777" w:rsidR="00BE54D6" w:rsidRDefault="00BE54D6" w:rsidP="00564551"/>
    <w:p w14:paraId="4E2998E8" w14:textId="77777777" w:rsidR="00BE54D6" w:rsidRDefault="00BE54D6" w:rsidP="00564551"/>
    <w:p w14:paraId="095BCD4F" w14:textId="77777777" w:rsidR="00BE54D6" w:rsidRDefault="00BE54D6" w:rsidP="00564551"/>
    <w:p w14:paraId="27E41E2C" w14:textId="77777777" w:rsidR="00BE54D6" w:rsidRDefault="00BE54D6" w:rsidP="00564551"/>
    <w:p w14:paraId="6DC35F2E" w14:textId="77777777" w:rsidR="00BE54D6" w:rsidRDefault="00BE54D6" w:rsidP="00564551"/>
    <w:p w14:paraId="322C095C" w14:textId="77777777" w:rsidR="00BE54D6" w:rsidRDefault="00BE54D6" w:rsidP="00564551"/>
    <w:p w14:paraId="036B03D4" w14:textId="77777777" w:rsidR="00BE54D6" w:rsidRDefault="00BE54D6" w:rsidP="00564551"/>
    <w:p w14:paraId="03B50B08" w14:textId="77777777" w:rsidR="00BE54D6" w:rsidRDefault="00BE54D6" w:rsidP="00564551"/>
    <w:p w14:paraId="47CCE40C" w14:textId="77777777" w:rsidR="00BE54D6" w:rsidRDefault="00BE54D6" w:rsidP="00564551"/>
    <w:p w14:paraId="5D3ABCD1" w14:textId="77777777" w:rsidR="00BE54D6" w:rsidRDefault="00BE54D6" w:rsidP="00564551"/>
    <w:p w14:paraId="5F950870" w14:textId="77777777" w:rsidR="00BE54D6" w:rsidRDefault="00BE54D6" w:rsidP="00564551"/>
    <w:p w14:paraId="690C89FC" w14:textId="77777777" w:rsidR="00BE54D6" w:rsidRDefault="00BE54D6" w:rsidP="00564551"/>
    <w:p w14:paraId="077883E6" w14:textId="77777777" w:rsidR="000C2224" w:rsidRDefault="000C2224" w:rsidP="00564551"/>
    <w:p w14:paraId="3568BA77" w14:textId="77777777" w:rsidR="000C2224" w:rsidRDefault="000C2224" w:rsidP="00564551"/>
    <w:p w14:paraId="6A51602B" w14:textId="77777777" w:rsidR="00D309F8" w:rsidRPr="00997CEA" w:rsidRDefault="00D309F8" w:rsidP="00D309F8">
      <w:pPr>
        <w:spacing w:line="360" w:lineRule="auto"/>
      </w:pPr>
      <w:r w:rsidRPr="5031BDB5">
        <w:br w:type="page"/>
      </w:r>
    </w:p>
    <w:p w14:paraId="04789987" w14:textId="54CCEA0E" w:rsidR="001B0E5D" w:rsidRPr="003B328C" w:rsidRDefault="001B0E5D" w:rsidP="001B0E5D">
      <w:pPr>
        <w:pStyle w:val="Rubrik2"/>
        <w:rPr>
          <w:sz w:val="40"/>
          <w:szCs w:val="40"/>
        </w:rPr>
      </w:pPr>
      <w:bookmarkStart w:id="14" w:name="_Toc225258896"/>
      <w:r>
        <w:lastRenderedPageBreak/>
        <w:drawing>
          <wp:anchor distT="0" distB="0" distL="114300" distR="114300" simplePos="0" relativeHeight="251691096" behindDoc="0" locked="0" layoutInCell="1" allowOverlap="1" wp14:anchorId="2EE575AD" wp14:editId="33E02D17">
            <wp:simplePos x="0" y="0"/>
            <wp:positionH relativeFrom="rightMargin">
              <wp:posOffset>-427990</wp:posOffset>
            </wp:positionH>
            <wp:positionV relativeFrom="paragraph">
              <wp:posOffset>-163195</wp:posOffset>
            </wp:positionV>
            <wp:extent cx="725365" cy="711200"/>
            <wp:effectExtent l="0" t="0" r="0" b="0"/>
            <wp:wrapNone/>
            <wp:docPr id="669638406"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564551">
        <w:rPr>
          <w:sz w:val="40"/>
          <w:szCs w:val="40"/>
        </w:rPr>
        <w:t xml:space="preserve">Material Dag </w:t>
      </w:r>
      <w:r>
        <w:rPr>
          <w:sz w:val="40"/>
          <w:szCs w:val="40"/>
        </w:rPr>
        <w:t>3</w:t>
      </w:r>
      <w:bookmarkEnd w:id="14"/>
    </w:p>
    <w:p w14:paraId="21A68086" w14:textId="42B89324" w:rsidR="001B0E5D" w:rsidRDefault="001B0E5D" w:rsidP="001B0E5D">
      <w:pPr>
        <w:pStyle w:val="Rubrik3"/>
        <w:rPr>
          <w:rFonts w:ascii="Georgia" w:hAnsi="Georgia"/>
          <w:b/>
          <w:bCs/>
          <w:color w:val="000000" w:themeColor="text1"/>
          <w:sz w:val="32"/>
          <w:szCs w:val="32"/>
        </w:rPr>
      </w:pPr>
      <w:bookmarkStart w:id="15" w:name="_Toc225258897"/>
      <w:r>
        <w:rPr>
          <w:rFonts w:ascii="Georgia" w:hAnsi="Georgia"/>
          <w:b/>
          <w:bCs/>
          <w:color w:val="000000" w:themeColor="text1"/>
          <w:sz w:val="32"/>
          <w:szCs w:val="32"/>
        </w:rPr>
        <w:t xml:space="preserve">3.1: </w:t>
      </w:r>
      <w:r w:rsidRPr="0083744F">
        <w:rPr>
          <w:rFonts w:ascii="Georgia" w:hAnsi="Georgia"/>
          <w:b/>
          <w:bCs/>
          <w:color w:val="000000" w:themeColor="text1"/>
          <w:sz w:val="32"/>
          <w:szCs w:val="32"/>
        </w:rPr>
        <w:t xml:space="preserve">Brev </w:t>
      </w:r>
      <w:r>
        <w:rPr>
          <w:rFonts w:ascii="Georgia" w:hAnsi="Georgia"/>
          <w:b/>
          <w:bCs/>
          <w:color w:val="000000" w:themeColor="text1"/>
          <w:sz w:val="32"/>
          <w:szCs w:val="32"/>
        </w:rPr>
        <w:t>3</w:t>
      </w:r>
      <w:bookmarkEnd w:id="15"/>
    </w:p>
    <w:p w14:paraId="0B9D5C2A" w14:textId="77777777" w:rsidR="001B0E5D" w:rsidRDefault="001B0E5D" w:rsidP="001B0E5D"/>
    <w:p w14:paraId="2C823BDC" w14:textId="77777777" w:rsidR="00310C66" w:rsidRDefault="00310C66" w:rsidP="00310C66">
      <w:pPr>
        <w:pStyle w:val="BREVfrnsune"/>
        <w:spacing w:line="276" w:lineRule="auto"/>
      </w:pPr>
      <w:r>
        <w:t xml:space="preserve">Hej alla barn! </w:t>
      </w:r>
    </w:p>
    <w:p w14:paraId="533EBBBF" w14:textId="77777777" w:rsidR="00310C66" w:rsidRDefault="00310C66" w:rsidP="00310C66">
      <w:pPr>
        <w:pStyle w:val="BREVfrnsune"/>
        <w:spacing w:line="276" w:lineRule="auto"/>
      </w:pPr>
    </w:p>
    <w:p w14:paraId="1B3F4363" w14:textId="5C54691E" w:rsidR="00310C66" w:rsidRDefault="00310C66" w:rsidP="00310C66">
      <w:pPr>
        <w:pStyle w:val="BREVfrnsune"/>
        <w:spacing w:line="276" w:lineRule="auto"/>
      </w:pPr>
      <w:r>
        <w:t>Tack för energin, nu har jag äntligen tagit mig till Blåkulla. Där hörde jag vackert fågelkvitter och br</w:t>
      </w:r>
      <w:r w:rsidR="000B6154">
        <w:t>as</w:t>
      </w:r>
      <w:r>
        <w:t xml:space="preserve">t ut i sång. Men något lät så konstigt, jag saknar några ljud. Kan ni hjälpa mig att hitta dem? När jag sjunger hela sången och allt låter rätt, kan jag sjunga </w:t>
      </w:r>
      <w:proofErr w:type="gramStart"/>
      <w:r>
        <w:t>ikapp</w:t>
      </w:r>
      <w:proofErr w:type="gramEnd"/>
      <w:r>
        <w:t xml:space="preserve"> med fåglarna! </w:t>
      </w:r>
    </w:p>
    <w:p w14:paraId="52C8469A" w14:textId="77777777" w:rsidR="00310C66" w:rsidRDefault="00310C66" w:rsidP="00310C66">
      <w:pPr>
        <w:pStyle w:val="BREVfrnsune"/>
        <w:spacing w:line="276" w:lineRule="auto"/>
      </w:pPr>
    </w:p>
    <w:p w14:paraId="308E346D" w14:textId="28B56AA0" w:rsidR="001B0E5D" w:rsidRDefault="00310C66" w:rsidP="00310C66">
      <w:pPr>
        <w:pStyle w:val="BREVfrnsune"/>
        <w:spacing w:line="276" w:lineRule="auto"/>
      </w:pPr>
      <w:r>
        <w:t>Superhälsningar från Aprilhäxan!</w:t>
      </w:r>
    </w:p>
    <w:p w14:paraId="71BA10EE" w14:textId="77777777" w:rsidR="001B0E5D" w:rsidRDefault="001B0E5D" w:rsidP="001B0E5D"/>
    <w:p w14:paraId="25AC7E6E" w14:textId="77777777" w:rsidR="00D309F8" w:rsidRPr="00997CEA" w:rsidRDefault="00D309F8" w:rsidP="00D309F8">
      <w:pPr>
        <w:spacing w:line="360" w:lineRule="auto"/>
      </w:pPr>
      <w:r w:rsidRPr="5031BDB5">
        <w:br w:type="page"/>
      </w:r>
    </w:p>
    <w:p w14:paraId="444CB5F6" w14:textId="3E1A3F0F" w:rsidR="00644A36" w:rsidRDefault="007F18E1" w:rsidP="00644A36">
      <w:pPr>
        <w:pStyle w:val="Rubrik3"/>
        <w:rPr>
          <w:rFonts w:ascii="Georgia" w:hAnsi="Georgia"/>
          <w:b/>
          <w:bCs/>
          <w:color w:val="000000" w:themeColor="text1"/>
          <w:sz w:val="32"/>
          <w:szCs w:val="32"/>
        </w:rPr>
      </w:pPr>
      <w:bookmarkStart w:id="16" w:name="_Toc225258898"/>
      <w:r>
        <w:rPr>
          <w:noProof/>
        </w:rPr>
        <w:lastRenderedPageBreak/>
        <w:drawing>
          <wp:anchor distT="0" distB="0" distL="114300" distR="114300" simplePos="0" relativeHeight="251693144" behindDoc="0" locked="0" layoutInCell="1" allowOverlap="1" wp14:anchorId="1AEF533F" wp14:editId="3C99A71A">
            <wp:simplePos x="0" y="0"/>
            <wp:positionH relativeFrom="rightMargin">
              <wp:posOffset>-402590</wp:posOffset>
            </wp:positionH>
            <wp:positionV relativeFrom="paragraph">
              <wp:posOffset>-457835</wp:posOffset>
            </wp:positionV>
            <wp:extent cx="725365" cy="711200"/>
            <wp:effectExtent l="0" t="0" r="0" b="0"/>
            <wp:wrapNone/>
            <wp:docPr id="2014674757"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00644A36">
        <w:rPr>
          <w:rFonts w:ascii="Georgia" w:hAnsi="Georgia"/>
          <w:b/>
          <w:bCs/>
          <w:color w:val="000000" w:themeColor="text1"/>
          <w:sz w:val="32"/>
          <w:szCs w:val="32"/>
        </w:rPr>
        <w:t>3</w:t>
      </w:r>
      <w:r w:rsidR="00644A36" w:rsidRPr="00C26676">
        <w:rPr>
          <w:rFonts w:ascii="Georgia" w:hAnsi="Georgia"/>
          <w:b/>
          <w:bCs/>
          <w:color w:val="000000" w:themeColor="text1"/>
          <w:sz w:val="32"/>
          <w:szCs w:val="32"/>
        </w:rPr>
        <w:t>.</w:t>
      </w:r>
      <w:r w:rsidR="00644A36">
        <w:rPr>
          <w:rFonts w:ascii="Georgia" w:hAnsi="Georgia"/>
          <w:b/>
          <w:bCs/>
          <w:color w:val="000000" w:themeColor="text1"/>
          <w:sz w:val="32"/>
          <w:szCs w:val="32"/>
        </w:rPr>
        <w:t>2</w:t>
      </w:r>
      <w:r w:rsidR="00644A36" w:rsidRPr="00C26676">
        <w:rPr>
          <w:rFonts w:ascii="Georgia" w:hAnsi="Georgia"/>
          <w:b/>
          <w:bCs/>
          <w:color w:val="000000" w:themeColor="text1"/>
          <w:sz w:val="32"/>
          <w:szCs w:val="32"/>
        </w:rPr>
        <w:t xml:space="preserve">: </w:t>
      </w:r>
      <w:r w:rsidR="00644A36">
        <w:rPr>
          <w:rFonts w:ascii="Georgia" w:hAnsi="Georgia"/>
          <w:b/>
          <w:bCs/>
          <w:color w:val="000000" w:themeColor="text1"/>
          <w:sz w:val="32"/>
          <w:szCs w:val="32"/>
        </w:rPr>
        <w:t>Blåsipp</w:t>
      </w:r>
      <w:r>
        <w:rPr>
          <w:rFonts w:ascii="Georgia" w:hAnsi="Georgia"/>
          <w:b/>
          <w:bCs/>
          <w:color w:val="000000" w:themeColor="text1"/>
          <w:sz w:val="32"/>
          <w:szCs w:val="32"/>
        </w:rPr>
        <w:t>a</w:t>
      </w:r>
      <w:r w:rsidR="00D309F8">
        <w:rPr>
          <w:rFonts w:ascii="Georgia" w:hAnsi="Georgia"/>
          <w:b/>
          <w:bCs/>
          <w:color w:val="000000" w:themeColor="text1"/>
          <w:sz w:val="32"/>
          <w:szCs w:val="32"/>
        </w:rPr>
        <w:t>n</w:t>
      </w:r>
      <w:r>
        <w:rPr>
          <w:rFonts w:ascii="Georgia" w:hAnsi="Georgia"/>
          <w:b/>
          <w:bCs/>
          <w:color w:val="000000" w:themeColor="text1"/>
          <w:sz w:val="32"/>
          <w:szCs w:val="32"/>
        </w:rPr>
        <w:t xml:space="preserve"> ute i backarna står, </w:t>
      </w:r>
      <w:proofErr w:type="spellStart"/>
      <w:r>
        <w:rPr>
          <w:rFonts w:ascii="Georgia" w:hAnsi="Georgia"/>
          <w:b/>
          <w:bCs/>
          <w:color w:val="000000" w:themeColor="text1"/>
          <w:sz w:val="32"/>
          <w:szCs w:val="32"/>
        </w:rPr>
        <w:t>Luckdiktamen</w:t>
      </w:r>
      <w:proofErr w:type="spellEnd"/>
      <w:r>
        <w:rPr>
          <w:rFonts w:ascii="Georgia" w:hAnsi="Georgia"/>
          <w:b/>
          <w:bCs/>
          <w:color w:val="000000" w:themeColor="text1"/>
          <w:sz w:val="32"/>
          <w:szCs w:val="32"/>
        </w:rPr>
        <w:t xml:space="preserve"> att skriva ut, en per elev</w:t>
      </w:r>
      <w:bookmarkEnd w:id="16"/>
    </w:p>
    <w:p w14:paraId="3D724042" w14:textId="62EB9B79" w:rsidR="002E7994" w:rsidRPr="002E7994" w:rsidRDefault="002E7994" w:rsidP="002E7994">
      <w:pPr>
        <w:pStyle w:val="paragraph"/>
        <w:spacing w:before="0" w:beforeAutospacing="0" w:after="0" w:afterAutospacing="0"/>
        <w:textAlignment w:val="baseline"/>
        <w:rPr>
          <w:rFonts w:ascii="Source Sans Pro" w:hAnsi="Source Sans Pro" w:cs="Segoe UI"/>
          <w:sz w:val="36"/>
          <w:szCs w:val="36"/>
        </w:rPr>
      </w:pPr>
      <w:proofErr w:type="spellStart"/>
      <w:r w:rsidRPr="002E7994">
        <w:rPr>
          <w:rStyle w:val="normaltextrun"/>
          <w:rFonts w:ascii="Source Sans Pro" w:hAnsi="Source Sans Pro" w:cs="Segoe UI"/>
          <w:sz w:val="36"/>
          <w:szCs w:val="36"/>
        </w:rPr>
        <w:t>B</w:t>
      </w:r>
      <w:r>
        <w:rPr>
          <w:rStyle w:val="normaltextrun"/>
          <w:rFonts w:ascii="Source Sans Pro" w:hAnsi="Source Sans Pro" w:cs="Segoe UI"/>
          <w:sz w:val="36"/>
          <w:szCs w:val="36"/>
        </w:rPr>
        <w:t>l_</w:t>
      </w:r>
      <w:r w:rsidRPr="002E7994">
        <w:rPr>
          <w:rStyle w:val="normaltextrun"/>
          <w:rFonts w:ascii="Source Sans Pro" w:hAnsi="Source Sans Pro" w:cs="Segoe UI"/>
          <w:sz w:val="36"/>
          <w:szCs w:val="36"/>
        </w:rPr>
        <w:t>sippan</w:t>
      </w:r>
      <w:proofErr w:type="spellEnd"/>
      <w:r w:rsidRPr="002E7994">
        <w:rPr>
          <w:rStyle w:val="normaltextrun"/>
          <w:rFonts w:ascii="Source Sans Pro" w:hAnsi="Source Sans Pro" w:cs="Segoe UI"/>
          <w:sz w:val="36"/>
          <w:szCs w:val="36"/>
        </w:rPr>
        <w:t xml:space="preserve"> ute i backarna </w:t>
      </w:r>
      <w:proofErr w:type="spellStart"/>
      <w:r w:rsidRPr="002E7994">
        <w:rPr>
          <w:rStyle w:val="normaltextrun"/>
          <w:rFonts w:ascii="Source Sans Pro" w:hAnsi="Source Sans Pro" w:cs="Segoe UI"/>
          <w:sz w:val="36"/>
          <w:szCs w:val="36"/>
        </w:rPr>
        <w:t>st</w:t>
      </w:r>
      <w:r>
        <w:rPr>
          <w:rStyle w:val="normaltextrun"/>
          <w:rFonts w:ascii="Source Sans Pro" w:hAnsi="Source Sans Pro" w:cs="Segoe UI"/>
          <w:sz w:val="36"/>
          <w:szCs w:val="36"/>
        </w:rPr>
        <w:t>_r</w:t>
      </w:r>
      <w:proofErr w:type="spellEnd"/>
      <w:r w:rsidRPr="002E7994">
        <w:rPr>
          <w:rStyle w:val="normaltextrun"/>
          <w:rFonts w:ascii="Source Sans Pro" w:hAnsi="Source Sans Pro" w:cs="Segoe UI"/>
          <w:sz w:val="36"/>
          <w:szCs w:val="36"/>
        </w:rPr>
        <w:t>,</w:t>
      </w:r>
      <w:r w:rsidRPr="002E7994">
        <w:rPr>
          <w:rStyle w:val="eop"/>
          <w:rFonts w:ascii="Source Sans Pro" w:hAnsi="Source Sans Pro" w:cs="Segoe UI"/>
          <w:sz w:val="36"/>
          <w:szCs w:val="36"/>
        </w:rPr>
        <w:t> </w:t>
      </w:r>
    </w:p>
    <w:p w14:paraId="6317E8FC" w14:textId="1C6F16A6" w:rsidR="002E7994" w:rsidRPr="002E7994" w:rsidRDefault="002E7994" w:rsidP="002E7994">
      <w:pPr>
        <w:pStyle w:val="paragraph"/>
        <w:spacing w:before="0" w:beforeAutospacing="0" w:after="0" w:afterAutospacing="0"/>
        <w:textAlignment w:val="baseline"/>
        <w:rPr>
          <w:rFonts w:ascii="Source Sans Pro" w:hAnsi="Source Sans Pro" w:cs="Segoe UI"/>
          <w:sz w:val="36"/>
          <w:szCs w:val="36"/>
        </w:rPr>
      </w:pPr>
      <w:r>
        <w:rPr>
          <w:rStyle w:val="normaltextrun"/>
          <w:rFonts w:ascii="Source Sans Pro" w:hAnsi="Source Sans Pro" w:cs="Segoe UI"/>
          <w:sz w:val="36"/>
          <w:szCs w:val="36"/>
        </w:rPr>
        <w:t>ni</w:t>
      </w:r>
      <w:r w:rsidRPr="002E7994">
        <w:rPr>
          <w:rStyle w:val="normaltextrun"/>
          <w:rFonts w:ascii="Source Sans Pro" w:hAnsi="Source Sans Pro" w:cs="Segoe UI"/>
          <w:sz w:val="36"/>
          <w:szCs w:val="36"/>
        </w:rPr>
        <w:t xml:space="preserve">ger och </w:t>
      </w:r>
      <w:r>
        <w:rPr>
          <w:rStyle w:val="normaltextrun"/>
          <w:rFonts w:ascii="Source Sans Pro" w:hAnsi="Source Sans Pro" w:cs="Segoe UI"/>
          <w:sz w:val="36"/>
          <w:szCs w:val="36"/>
        </w:rPr>
        <w:t>sä</w:t>
      </w:r>
      <w:r w:rsidRPr="002E7994">
        <w:rPr>
          <w:rStyle w:val="normaltextrun"/>
          <w:rFonts w:ascii="Source Sans Pro" w:hAnsi="Source Sans Pro" w:cs="Segoe UI"/>
          <w:sz w:val="36"/>
          <w:szCs w:val="36"/>
        </w:rPr>
        <w:t xml:space="preserve">ger: Nu är det </w:t>
      </w:r>
      <w:proofErr w:type="spellStart"/>
      <w:r w:rsidRPr="002E7994">
        <w:rPr>
          <w:rStyle w:val="normaltextrun"/>
          <w:rFonts w:ascii="Source Sans Pro" w:hAnsi="Source Sans Pro" w:cs="Segoe UI"/>
          <w:sz w:val="36"/>
          <w:szCs w:val="36"/>
        </w:rPr>
        <w:t>v</w:t>
      </w:r>
      <w:r>
        <w:rPr>
          <w:rStyle w:val="normaltextrun"/>
          <w:rFonts w:ascii="Source Sans Pro" w:hAnsi="Source Sans Pro" w:cs="Segoe UI"/>
          <w:sz w:val="36"/>
          <w:szCs w:val="36"/>
        </w:rPr>
        <w:t>_r</w:t>
      </w:r>
      <w:proofErr w:type="spellEnd"/>
      <w:r w:rsidRPr="002E7994">
        <w:rPr>
          <w:rStyle w:val="normaltextrun"/>
          <w:rFonts w:ascii="Source Sans Pro" w:hAnsi="Source Sans Pro" w:cs="Segoe UI"/>
          <w:sz w:val="36"/>
          <w:szCs w:val="36"/>
        </w:rPr>
        <w:t>!</w:t>
      </w:r>
      <w:r w:rsidRPr="002E7994">
        <w:rPr>
          <w:rStyle w:val="eop"/>
          <w:rFonts w:ascii="Source Sans Pro" w:hAnsi="Source Sans Pro" w:cs="Segoe UI"/>
          <w:sz w:val="36"/>
          <w:szCs w:val="36"/>
        </w:rPr>
        <w:t> </w:t>
      </w:r>
    </w:p>
    <w:p w14:paraId="2751F08D" w14:textId="6A3AC0B5" w:rsidR="002E7994" w:rsidRPr="002E7994" w:rsidRDefault="00593F48" w:rsidP="002E7994">
      <w:pPr>
        <w:pStyle w:val="paragraph"/>
        <w:spacing w:before="0" w:beforeAutospacing="0" w:after="0" w:afterAutospacing="0"/>
        <w:textAlignment w:val="baseline"/>
        <w:rPr>
          <w:rFonts w:ascii="Source Sans Pro" w:hAnsi="Source Sans Pro" w:cs="Segoe UI"/>
          <w:sz w:val="36"/>
          <w:szCs w:val="36"/>
        </w:rPr>
      </w:pPr>
      <w:r>
        <w:rPr>
          <w:rFonts w:ascii="Source Sans Pro" w:hAnsi="Source Sans Pro" w:cs="Segoe UI"/>
          <w:noProof/>
          <w:sz w:val="36"/>
          <w:szCs w:val="36"/>
        </w:rPr>
        <w:drawing>
          <wp:anchor distT="0" distB="0" distL="114300" distR="114300" simplePos="0" relativeHeight="251696216" behindDoc="0" locked="0" layoutInCell="1" allowOverlap="1" wp14:anchorId="637B22D0" wp14:editId="5A073DC2">
            <wp:simplePos x="0" y="0"/>
            <wp:positionH relativeFrom="column">
              <wp:posOffset>4548642</wp:posOffset>
            </wp:positionH>
            <wp:positionV relativeFrom="paragraph">
              <wp:posOffset>174126</wp:posOffset>
            </wp:positionV>
            <wp:extent cx="3646800" cy="3466800"/>
            <wp:effectExtent l="952" t="0" r="0" b="0"/>
            <wp:wrapNone/>
            <wp:docPr id="640399350" name="Bildobjekt 1" descr="En bild som visar växt, blomma&#10;&#10;AI-genererat innehåll kan vara felakti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399350" name="Bildobjekt 1" descr="En bild som visar växt, blomma&#10;&#10;AI-genererat innehåll kan vara felaktigt."/>
                    <pic:cNvPicPr/>
                  </pic:nvPicPr>
                  <pic:blipFill>
                    <a:blip r:embed="rId41">
                      <a:extLst>
                        <a:ext uri="{28A0092B-C50C-407E-A947-70E740481C1C}">
                          <a14:useLocalDpi xmlns:a14="http://schemas.microsoft.com/office/drawing/2010/main" val="0"/>
                        </a:ext>
                      </a:extLst>
                    </a:blip>
                    <a:stretch>
                      <a:fillRect/>
                    </a:stretch>
                  </pic:blipFill>
                  <pic:spPr>
                    <a:xfrm rot="16200000">
                      <a:off x="0" y="0"/>
                      <a:ext cx="3646800" cy="34668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2E7994" w:rsidRPr="002E7994">
        <w:rPr>
          <w:rStyle w:val="normaltextrun"/>
          <w:rFonts w:ascii="Source Sans Pro" w:hAnsi="Source Sans Pro" w:cs="Segoe UI"/>
          <w:sz w:val="36"/>
          <w:szCs w:val="36"/>
        </w:rPr>
        <w:t>B</w:t>
      </w:r>
      <w:r w:rsidR="002E7994">
        <w:rPr>
          <w:rStyle w:val="normaltextrun"/>
          <w:rFonts w:ascii="Source Sans Pro" w:hAnsi="Source Sans Pro" w:cs="Segoe UI"/>
          <w:sz w:val="36"/>
          <w:szCs w:val="36"/>
        </w:rPr>
        <w:t>_</w:t>
      </w:r>
      <w:r w:rsidR="002E7994" w:rsidRPr="002E7994">
        <w:rPr>
          <w:rStyle w:val="normaltextrun"/>
          <w:rFonts w:ascii="Source Sans Pro" w:hAnsi="Source Sans Pro" w:cs="Segoe UI"/>
          <w:sz w:val="36"/>
          <w:szCs w:val="36"/>
        </w:rPr>
        <w:t>rnen</w:t>
      </w:r>
      <w:proofErr w:type="spellEnd"/>
      <w:r w:rsidR="002E7994" w:rsidRPr="002E7994">
        <w:rPr>
          <w:rStyle w:val="normaltextrun"/>
          <w:rFonts w:ascii="Source Sans Pro" w:hAnsi="Source Sans Pro" w:cs="Segoe UI"/>
          <w:sz w:val="36"/>
          <w:szCs w:val="36"/>
        </w:rPr>
        <w:t xml:space="preserve"> de plocka s</w:t>
      </w:r>
      <w:r w:rsidR="002E7994">
        <w:rPr>
          <w:rStyle w:val="normaltextrun"/>
          <w:rFonts w:ascii="Source Sans Pro" w:hAnsi="Source Sans Pro" w:cs="Segoe UI"/>
          <w:sz w:val="36"/>
          <w:szCs w:val="36"/>
        </w:rPr>
        <w:t>må</w:t>
      </w:r>
      <w:r w:rsidR="002E7994" w:rsidRPr="002E7994">
        <w:rPr>
          <w:rStyle w:val="normaltextrun"/>
          <w:rFonts w:ascii="Source Sans Pro" w:hAnsi="Source Sans Pro" w:cs="Segoe UI"/>
          <w:sz w:val="36"/>
          <w:szCs w:val="36"/>
        </w:rPr>
        <w:t> </w:t>
      </w:r>
      <w:proofErr w:type="spellStart"/>
      <w:r w:rsidR="002E7994" w:rsidRPr="002E7994">
        <w:rPr>
          <w:rStyle w:val="normaltextrun"/>
          <w:rFonts w:ascii="Source Sans Pro" w:hAnsi="Source Sans Pro" w:cs="Segoe UI"/>
          <w:sz w:val="36"/>
          <w:szCs w:val="36"/>
        </w:rPr>
        <w:t>s</w:t>
      </w:r>
      <w:r w:rsidR="002E7994">
        <w:rPr>
          <w:rStyle w:val="normaltextrun"/>
          <w:rFonts w:ascii="Source Sans Pro" w:hAnsi="Source Sans Pro" w:cs="Segoe UI"/>
          <w:sz w:val="36"/>
          <w:szCs w:val="36"/>
        </w:rPr>
        <w:t>_</w:t>
      </w:r>
      <w:r w:rsidR="002E7994" w:rsidRPr="002E7994">
        <w:rPr>
          <w:rStyle w:val="normaltextrun"/>
          <w:rFonts w:ascii="Source Sans Pro" w:hAnsi="Source Sans Pro" w:cs="Segoe UI"/>
          <w:sz w:val="36"/>
          <w:szCs w:val="36"/>
        </w:rPr>
        <w:t>pporna</w:t>
      </w:r>
      <w:proofErr w:type="spellEnd"/>
      <w:r w:rsidR="002E7994" w:rsidRPr="002E7994">
        <w:rPr>
          <w:rStyle w:val="normaltextrun"/>
          <w:rFonts w:ascii="Source Sans Pro" w:hAnsi="Source Sans Pro" w:cs="Segoe UI"/>
          <w:sz w:val="36"/>
          <w:szCs w:val="36"/>
        </w:rPr>
        <w:t xml:space="preserve"> </w:t>
      </w:r>
      <w:proofErr w:type="spellStart"/>
      <w:r w:rsidR="002E7994" w:rsidRPr="002E7994">
        <w:rPr>
          <w:rStyle w:val="normaltextrun"/>
          <w:rFonts w:ascii="Source Sans Pro" w:hAnsi="Source Sans Pro" w:cs="Segoe UI"/>
          <w:sz w:val="36"/>
          <w:szCs w:val="36"/>
        </w:rPr>
        <w:t>gl</w:t>
      </w:r>
      <w:r w:rsidR="002E7994">
        <w:rPr>
          <w:rStyle w:val="normaltextrun"/>
          <w:rFonts w:ascii="Source Sans Pro" w:hAnsi="Source Sans Pro" w:cs="Segoe UI"/>
          <w:sz w:val="36"/>
          <w:szCs w:val="36"/>
        </w:rPr>
        <w:t>_</w:t>
      </w:r>
      <w:r w:rsidR="002E7994" w:rsidRPr="002E7994">
        <w:rPr>
          <w:rStyle w:val="normaltextrun"/>
          <w:rFonts w:ascii="Source Sans Pro" w:hAnsi="Source Sans Pro" w:cs="Segoe UI"/>
          <w:sz w:val="36"/>
          <w:szCs w:val="36"/>
        </w:rPr>
        <w:t>tt</w:t>
      </w:r>
      <w:proofErr w:type="spellEnd"/>
      <w:r w:rsidR="002E7994" w:rsidRPr="002E7994">
        <w:rPr>
          <w:rStyle w:val="normaltextrun"/>
          <w:rFonts w:ascii="Source Sans Pro" w:hAnsi="Source Sans Pro" w:cs="Segoe UI"/>
          <w:sz w:val="36"/>
          <w:szCs w:val="36"/>
        </w:rPr>
        <w:t>,</w:t>
      </w:r>
      <w:r w:rsidR="002E7994" w:rsidRPr="002E7994">
        <w:rPr>
          <w:rStyle w:val="eop"/>
          <w:rFonts w:ascii="Source Sans Pro" w:hAnsi="Source Sans Pro" w:cs="Segoe UI"/>
          <w:sz w:val="36"/>
          <w:szCs w:val="36"/>
        </w:rPr>
        <w:t> </w:t>
      </w:r>
    </w:p>
    <w:p w14:paraId="0D86255F" w14:textId="29C0572E" w:rsidR="002E7994" w:rsidRPr="002E7994" w:rsidRDefault="002E7994" w:rsidP="002E7994">
      <w:pPr>
        <w:pStyle w:val="paragraph"/>
        <w:spacing w:before="0" w:beforeAutospacing="0" w:after="0" w:afterAutospacing="0"/>
        <w:textAlignment w:val="baseline"/>
        <w:rPr>
          <w:rFonts w:ascii="Source Sans Pro" w:hAnsi="Source Sans Pro" w:cs="Segoe UI"/>
          <w:sz w:val="36"/>
          <w:szCs w:val="36"/>
        </w:rPr>
      </w:pPr>
      <w:proofErr w:type="spellStart"/>
      <w:r w:rsidRPr="002E7994">
        <w:rPr>
          <w:rStyle w:val="normaltextrun"/>
          <w:rFonts w:ascii="Source Sans Pro" w:hAnsi="Source Sans Pro" w:cs="Segoe UI"/>
          <w:sz w:val="36"/>
          <w:szCs w:val="36"/>
        </w:rPr>
        <w:t>R</w:t>
      </w:r>
      <w:r>
        <w:rPr>
          <w:rStyle w:val="normaltextrun"/>
          <w:rFonts w:ascii="Source Sans Pro" w:hAnsi="Source Sans Pro" w:cs="Segoe UI"/>
          <w:sz w:val="36"/>
          <w:szCs w:val="36"/>
        </w:rPr>
        <w:t>_</w:t>
      </w:r>
      <w:r w:rsidRPr="002E7994">
        <w:rPr>
          <w:rStyle w:val="normaltextrun"/>
          <w:rFonts w:ascii="Source Sans Pro" w:hAnsi="Source Sans Pro" w:cs="Segoe UI"/>
          <w:sz w:val="36"/>
          <w:szCs w:val="36"/>
        </w:rPr>
        <w:t>sa</w:t>
      </w:r>
      <w:proofErr w:type="spellEnd"/>
      <w:r w:rsidRPr="002E7994">
        <w:rPr>
          <w:rStyle w:val="normaltextrun"/>
          <w:rFonts w:ascii="Source Sans Pro" w:hAnsi="Source Sans Pro" w:cs="Segoe UI"/>
          <w:sz w:val="36"/>
          <w:szCs w:val="36"/>
        </w:rPr>
        <w:t xml:space="preserve"> sen hem under rop och </w:t>
      </w:r>
      <w:proofErr w:type="spellStart"/>
      <w:r w:rsidRPr="002E7994">
        <w:rPr>
          <w:rStyle w:val="normaltextrun"/>
          <w:rFonts w:ascii="Source Sans Pro" w:hAnsi="Source Sans Pro" w:cs="Segoe UI"/>
          <w:sz w:val="36"/>
          <w:szCs w:val="36"/>
        </w:rPr>
        <w:t>skr</w:t>
      </w:r>
      <w:r>
        <w:rPr>
          <w:rStyle w:val="normaltextrun"/>
          <w:rFonts w:ascii="Source Sans Pro" w:hAnsi="Source Sans Pro" w:cs="Segoe UI"/>
          <w:sz w:val="36"/>
          <w:szCs w:val="36"/>
        </w:rPr>
        <w:t>_</w:t>
      </w:r>
      <w:r w:rsidRPr="002E7994">
        <w:rPr>
          <w:rStyle w:val="normaltextrun"/>
          <w:rFonts w:ascii="Source Sans Pro" w:hAnsi="Source Sans Pro" w:cs="Segoe UI"/>
          <w:sz w:val="36"/>
          <w:szCs w:val="36"/>
        </w:rPr>
        <w:t>tt</w:t>
      </w:r>
      <w:proofErr w:type="spellEnd"/>
      <w:r w:rsidRPr="002E7994">
        <w:rPr>
          <w:rStyle w:val="normaltextrun"/>
          <w:rFonts w:ascii="Source Sans Pro" w:hAnsi="Source Sans Pro" w:cs="Segoe UI"/>
          <w:sz w:val="36"/>
          <w:szCs w:val="36"/>
        </w:rPr>
        <w:t>.</w:t>
      </w:r>
      <w:r w:rsidRPr="002E7994">
        <w:rPr>
          <w:rStyle w:val="eop"/>
          <w:rFonts w:ascii="Source Sans Pro" w:hAnsi="Source Sans Pro" w:cs="Segoe UI"/>
          <w:sz w:val="36"/>
          <w:szCs w:val="36"/>
        </w:rPr>
        <w:t> </w:t>
      </w:r>
    </w:p>
    <w:p w14:paraId="6E546050" w14:textId="55ED9A0A" w:rsidR="002E7994" w:rsidRPr="002E7994" w:rsidRDefault="002E7994" w:rsidP="002E7994">
      <w:pPr>
        <w:pStyle w:val="paragraph"/>
        <w:spacing w:before="0" w:beforeAutospacing="0" w:after="0" w:afterAutospacing="0"/>
        <w:textAlignment w:val="baseline"/>
        <w:rPr>
          <w:rFonts w:ascii="Source Sans Pro" w:hAnsi="Source Sans Pro" w:cs="Segoe UI"/>
          <w:sz w:val="36"/>
          <w:szCs w:val="36"/>
        </w:rPr>
      </w:pPr>
      <w:r w:rsidRPr="002E7994">
        <w:rPr>
          <w:rStyle w:val="normaltextrun"/>
          <w:rFonts w:ascii="Source Sans Pro" w:hAnsi="Source Sans Pro" w:cs="Segoe UI"/>
          <w:sz w:val="36"/>
          <w:szCs w:val="36"/>
        </w:rPr>
        <w:t> </w:t>
      </w:r>
      <w:r w:rsidRPr="002E7994">
        <w:rPr>
          <w:rStyle w:val="eop"/>
          <w:rFonts w:ascii="Source Sans Pro" w:hAnsi="Source Sans Pro" w:cs="Segoe UI"/>
          <w:sz w:val="36"/>
          <w:szCs w:val="36"/>
        </w:rPr>
        <w:t> </w:t>
      </w:r>
    </w:p>
    <w:p w14:paraId="35FFBCBF" w14:textId="78FB0559" w:rsidR="002E7994" w:rsidRPr="002E7994" w:rsidRDefault="002E7994" w:rsidP="002E7994">
      <w:pPr>
        <w:pStyle w:val="paragraph"/>
        <w:spacing w:before="0" w:beforeAutospacing="0" w:after="0" w:afterAutospacing="0"/>
        <w:textAlignment w:val="baseline"/>
        <w:rPr>
          <w:rFonts w:ascii="Source Sans Pro" w:hAnsi="Source Sans Pro" w:cs="Segoe UI"/>
          <w:sz w:val="36"/>
          <w:szCs w:val="36"/>
        </w:rPr>
      </w:pPr>
      <w:proofErr w:type="spellStart"/>
      <w:r w:rsidRPr="002E7994">
        <w:rPr>
          <w:rStyle w:val="normaltextrun"/>
          <w:rFonts w:ascii="Source Sans Pro" w:hAnsi="Source Sans Pro" w:cs="Segoe UI"/>
          <w:sz w:val="36"/>
          <w:szCs w:val="36"/>
        </w:rPr>
        <w:t>M</w:t>
      </w:r>
      <w:r>
        <w:rPr>
          <w:rStyle w:val="normaltextrun"/>
          <w:rFonts w:ascii="Source Sans Pro" w:hAnsi="Source Sans Pro" w:cs="Segoe UI"/>
          <w:sz w:val="36"/>
          <w:szCs w:val="36"/>
        </w:rPr>
        <w:t>_</w:t>
      </w:r>
      <w:r w:rsidRPr="002E7994">
        <w:rPr>
          <w:rStyle w:val="normaltextrun"/>
          <w:rFonts w:ascii="Source Sans Pro" w:hAnsi="Source Sans Pro" w:cs="Segoe UI"/>
          <w:sz w:val="36"/>
          <w:szCs w:val="36"/>
        </w:rPr>
        <w:t>r</w:t>
      </w:r>
      <w:proofErr w:type="spellEnd"/>
      <w:r w:rsidRPr="002E7994">
        <w:rPr>
          <w:rStyle w:val="normaltextrun"/>
          <w:rFonts w:ascii="Source Sans Pro" w:hAnsi="Source Sans Pro" w:cs="Segoe UI"/>
          <w:sz w:val="36"/>
          <w:szCs w:val="36"/>
        </w:rPr>
        <w:t xml:space="preserve">, nu är </w:t>
      </w:r>
      <w:proofErr w:type="spellStart"/>
      <w:r>
        <w:rPr>
          <w:rStyle w:val="normaltextrun"/>
          <w:rFonts w:ascii="Source Sans Pro" w:hAnsi="Source Sans Pro" w:cs="Segoe UI"/>
          <w:sz w:val="36"/>
          <w:szCs w:val="36"/>
        </w:rPr>
        <w:t>v_</w:t>
      </w:r>
      <w:r w:rsidRPr="002E7994">
        <w:rPr>
          <w:rStyle w:val="normaltextrun"/>
          <w:rFonts w:ascii="Source Sans Pro" w:hAnsi="Source Sans Pro" w:cs="Segoe UI"/>
          <w:sz w:val="36"/>
          <w:szCs w:val="36"/>
        </w:rPr>
        <w:t>ren</w:t>
      </w:r>
      <w:proofErr w:type="spellEnd"/>
      <w:r w:rsidRPr="002E7994">
        <w:rPr>
          <w:rStyle w:val="normaltextrun"/>
          <w:rFonts w:ascii="Source Sans Pro" w:hAnsi="Source Sans Pro" w:cs="Segoe UI"/>
          <w:sz w:val="36"/>
          <w:szCs w:val="36"/>
        </w:rPr>
        <w:t xml:space="preserve"> kommen, </w:t>
      </w:r>
      <w:proofErr w:type="spellStart"/>
      <w:r w:rsidRPr="002E7994">
        <w:rPr>
          <w:rStyle w:val="normaltextrun"/>
          <w:rFonts w:ascii="Source Sans Pro" w:hAnsi="Source Sans Pro" w:cs="Segoe UI"/>
          <w:sz w:val="36"/>
          <w:szCs w:val="36"/>
        </w:rPr>
        <w:t>m</w:t>
      </w:r>
      <w:r>
        <w:rPr>
          <w:rStyle w:val="normaltextrun"/>
          <w:rFonts w:ascii="Source Sans Pro" w:hAnsi="Source Sans Pro" w:cs="Segoe UI"/>
          <w:sz w:val="36"/>
          <w:szCs w:val="36"/>
        </w:rPr>
        <w:t>_r</w:t>
      </w:r>
      <w:proofErr w:type="spellEnd"/>
      <w:r>
        <w:rPr>
          <w:rStyle w:val="normaltextrun"/>
          <w:rFonts w:ascii="Source Sans Pro" w:hAnsi="Source Sans Pro" w:cs="Segoe UI"/>
          <w:sz w:val="36"/>
          <w:szCs w:val="36"/>
        </w:rPr>
        <w:t>!</w:t>
      </w:r>
    </w:p>
    <w:p w14:paraId="2EF8C394" w14:textId="3C538768" w:rsidR="002E7994" w:rsidRPr="002E7994" w:rsidRDefault="002E7994" w:rsidP="002E7994">
      <w:pPr>
        <w:pStyle w:val="paragraph"/>
        <w:spacing w:before="0" w:beforeAutospacing="0" w:after="0" w:afterAutospacing="0"/>
        <w:textAlignment w:val="baseline"/>
        <w:rPr>
          <w:rFonts w:ascii="Source Sans Pro" w:hAnsi="Source Sans Pro" w:cs="Segoe UI"/>
          <w:sz w:val="36"/>
          <w:szCs w:val="36"/>
        </w:rPr>
      </w:pPr>
      <w:r w:rsidRPr="002E7994">
        <w:rPr>
          <w:rStyle w:val="normaltextrun"/>
          <w:rFonts w:ascii="Source Sans Pro" w:hAnsi="Source Sans Pro" w:cs="Segoe UI"/>
          <w:sz w:val="36"/>
          <w:szCs w:val="36"/>
        </w:rPr>
        <w:t xml:space="preserve">Nu få vi gå utan strumpor och </w:t>
      </w:r>
      <w:proofErr w:type="spellStart"/>
      <w:r w:rsidRPr="002E7994">
        <w:rPr>
          <w:rStyle w:val="normaltextrun"/>
          <w:rFonts w:ascii="Source Sans Pro" w:hAnsi="Source Sans Pro" w:cs="Segoe UI"/>
          <w:sz w:val="36"/>
          <w:szCs w:val="36"/>
        </w:rPr>
        <w:t>sk</w:t>
      </w:r>
      <w:r>
        <w:rPr>
          <w:rStyle w:val="normaltextrun"/>
          <w:rFonts w:ascii="Source Sans Pro" w:hAnsi="Source Sans Pro" w:cs="Segoe UI"/>
          <w:sz w:val="36"/>
          <w:szCs w:val="36"/>
        </w:rPr>
        <w:t>_r</w:t>
      </w:r>
      <w:proofErr w:type="spellEnd"/>
      <w:r>
        <w:rPr>
          <w:rStyle w:val="normaltextrun"/>
          <w:rFonts w:ascii="Source Sans Pro" w:hAnsi="Source Sans Pro" w:cs="Segoe UI"/>
          <w:sz w:val="36"/>
          <w:szCs w:val="36"/>
        </w:rPr>
        <w:t>.</w:t>
      </w:r>
      <w:r w:rsidRPr="002E7994">
        <w:rPr>
          <w:rStyle w:val="eop"/>
          <w:rFonts w:ascii="Source Sans Pro" w:hAnsi="Source Sans Pro" w:cs="Segoe UI"/>
          <w:sz w:val="36"/>
          <w:szCs w:val="36"/>
        </w:rPr>
        <w:t> </w:t>
      </w:r>
    </w:p>
    <w:p w14:paraId="1873D697" w14:textId="2C849BA0" w:rsidR="002E7994" w:rsidRPr="002E7994" w:rsidRDefault="002E7994" w:rsidP="002E7994">
      <w:pPr>
        <w:pStyle w:val="paragraph"/>
        <w:spacing w:before="0" w:beforeAutospacing="0" w:after="0" w:afterAutospacing="0"/>
        <w:textAlignment w:val="baseline"/>
        <w:rPr>
          <w:rFonts w:ascii="Source Sans Pro" w:hAnsi="Source Sans Pro" w:cs="Segoe UI"/>
          <w:sz w:val="36"/>
          <w:szCs w:val="36"/>
        </w:rPr>
      </w:pPr>
      <w:proofErr w:type="spellStart"/>
      <w:r w:rsidRPr="002E7994">
        <w:rPr>
          <w:rStyle w:val="normaltextrun"/>
          <w:rFonts w:ascii="Source Sans Pro" w:hAnsi="Source Sans Pro" w:cs="Segoe UI"/>
          <w:sz w:val="36"/>
          <w:szCs w:val="36"/>
        </w:rPr>
        <w:t>Bl</w:t>
      </w:r>
      <w:r w:rsidR="00883A8D">
        <w:rPr>
          <w:rStyle w:val="normaltextrun"/>
          <w:rFonts w:ascii="Source Sans Pro" w:hAnsi="Source Sans Pro" w:cs="Segoe UI"/>
          <w:sz w:val="36"/>
          <w:szCs w:val="36"/>
        </w:rPr>
        <w:t>_</w:t>
      </w:r>
      <w:r w:rsidRPr="002E7994">
        <w:rPr>
          <w:rStyle w:val="normaltextrun"/>
          <w:rFonts w:ascii="Source Sans Pro" w:hAnsi="Source Sans Pro" w:cs="Segoe UI"/>
          <w:sz w:val="36"/>
          <w:szCs w:val="36"/>
        </w:rPr>
        <w:t>sippor</w:t>
      </w:r>
      <w:proofErr w:type="spellEnd"/>
      <w:r w:rsidRPr="002E7994">
        <w:rPr>
          <w:rStyle w:val="normaltextrun"/>
          <w:rFonts w:ascii="Source Sans Pro" w:hAnsi="Source Sans Pro" w:cs="Segoe UI"/>
          <w:sz w:val="36"/>
          <w:szCs w:val="36"/>
        </w:rPr>
        <w:t xml:space="preserve"> ute i backarna </w:t>
      </w:r>
      <w:proofErr w:type="spellStart"/>
      <w:r w:rsidRPr="002E7994">
        <w:rPr>
          <w:rStyle w:val="normaltextrun"/>
          <w:rFonts w:ascii="Source Sans Pro" w:hAnsi="Source Sans Pro" w:cs="Segoe UI"/>
          <w:sz w:val="36"/>
          <w:szCs w:val="36"/>
        </w:rPr>
        <w:t>s</w:t>
      </w:r>
      <w:r>
        <w:rPr>
          <w:rStyle w:val="normaltextrun"/>
          <w:rFonts w:ascii="Source Sans Pro" w:hAnsi="Source Sans Pro" w:cs="Segoe UI"/>
          <w:sz w:val="36"/>
          <w:szCs w:val="36"/>
        </w:rPr>
        <w:t>t</w:t>
      </w:r>
      <w:proofErr w:type="spellEnd"/>
      <w:r>
        <w:rPr>
          <w:rStyle w:val="normaltextrun"/>
          <w:rFonts w:ascii="Source Sans Pro" w:hAnsi="Source Sans Pro" w:cs="Segoe UI"/>
          <w:sz w:val="36"/>
          <w:szCs w:val="36"/>
        </w:rPr>
        <w:t>_</w:t>
      </w:r>
      <w:r w:rsidR="00883A8D">
        <w:rPr>
          <w:rStyle w:val="normaltextrun"/>
          <w:rFonts w:ascii="Source Sans Pro" w:hAnsi="Source Sans Pro" w:cs="Segoe UI"/>
          <w:sz w:val="36"/>
          <w:szCs w:val="36"/>
        </w:rPr>
        <w:t>,</w:t>
      </w:r>
    </w:p>
    <w:p w14:paraId="2EFC1FD2" w14:textId="31B513A9" w:rsidR="002E7994" w:rsidRPr="002E7994" w:rsidRDefault="002E7994" w:rsidP="002E7994">
      <w:pPr>
        <w:pStyle w:val="paragraph"/>
        <w:spacing w:before="0" w:beforeAutospacing="0" w:after="0" w:afterAutospacing="0"/>
        <w:textAlignment w:val="baseline"/>
        <w:rPr>
          <w:rFonts w:ascii="Source Sans Pro" w:hAnsi="Source Sans Pro" w:cs="Segoe UI"/>
          <w:sz w:val="36"/>
          <w:szCs w:val="36"/>
        </w:rPr>
      </w:pPr>
      <w:r w:rsidRPr="002E7994">
        <w:rPr>
          <w:rStyle w:val="normaltextrun"/>
          <w:rFonts w:ascii="Source Sans Pro" w:hAnsi="Source Sans Pro" w:cs="Segoe UI"/>
          <w:sz w:val="36"/>
          <w:szCs w:val="36"/>
        </w:rPr>
        <w:t xml:space="preserve">ha varken </w:t>
      </w:r>
      <w:proofErr w:type="spellStart"/>
      <w:r w:rsidRPr="002E7994">
        <w:rPr>
          <w:rStyle w:val="normaltextrun"/>
          <w:rFonts w:ascii="Source Sans Pro" w:hAnsi="Source Sans Pro" w:cs="Segoe UI"/>
          <w:sz w:val="36"/>
          <w:szCs w:val="36"/>
        </w:rPr>
        <w:t>s</w:t>
      </w:r>
      <w:r>
        <w:rPr>
          <w:rStyle w:val="normaltextrun"/>
          <w:rFonts w:ascii="Source Sans Pro" w:hAnsi="Source Sans Pro" w:cs="Segoe UI"/>
          <w:sz w:val="36"/>
          <w:szCs w:val="36"/>
        </w:rPr>
        <w:t>k_</w:t>
      </w:r>
      <w:r w:rsidRPr="002E7994">
        <w:rPr>
          <w:rStyle w:val="normaltextrun"/>
          <w:rFonts w:ascii="Source Sans Pro" w:hAnsi="Source Sans Pro" w:cs="Segoe UI"/>
          <w:sz w:val="36"/>
          <w:szCs w:val="36"/>
        </w:rPr>
        <w:t>r</w:t>
      </w:r>
      <w:proofErr w:type="spellEnd"/>
      <w:r w:rsidRPr="002E7994">
        <w:rPr>
          <w:rStyle w:val="normaltextrun"/>
          <w:rFonts w:ascii="Source Sans Pro" w:hAnsi="Source Sans Pro" w:cs="Segoe UI"/>
          <w:sz w:val="36"/>
          <w:szCs w:val="36"/>
        </w:rPr>
        <w:t xml:space="preserve"> eller strumpor </w:t>
      </w:r>
      <w:r>
        <w:rPr>
          <w:rStyle w:val="normaltextrun"/>
          <w:rFonts w:ascii="Source Sans Pro" w:hAnsi="Source Sans Pro" w:cs="Segoe UI"/>
          <w:sz w:val="36"/>
          <w:szCs w:val="36"/>
        </w:rPr>
        <w:t>p_</w:t>
      </w:r>
      <w:r w:rsidRPr="002E7994">
        <w:rPr>
          <w:rStyle w:val="normaltextrun"/>
          <w:rFonts w:ascii="Source Sans Pro" w:hAnsi="Source Sans Pro" w:cs="Segoe UI"/>
          <w:sz w:val="36"/>
          <w:szCs w:val="36"/>
        </w:rPr>
        <w:t>.</w:t>
      </w:r>
      <w:r w:rsidRPr="002E7994">
        <w:rPr>
          <w:rStyle w:val="eop"/>
          <w:rFonts w:ascii="Source Sans Pro" w:hAnsi="Source Sans Pro" w:cs="Segoe UI"/>
          <w:sz w:val="36"/>
          <w:szCs w:val="36"/>
        </w:rPr>
        <w:t> </w:t>
      </w:r>
    </w:p>
    <w:p w14:paraId="195D8146" w14:textId="571B13D0" w:rsidR="002E7994" w:rsidRPr="002E7994" w:rsidRDefault="002E7994" w:rsidP="002E7994">
      <w:pPr>
        <w:pStyle w:val="paragraph"/>
        <w:spacing w:before="0" w:beforeAutospacing="0" w:after="0" w:afterAutospacing="0"/>
        <w:textAlignment w:val="baseline"/>
        <w:rPr>
          <w:rFonts w:ascii="Source Sans Pro" w:hAnsi="Source Sans Pro" w:cs="Segoe UI"/>
          <w:sz w:val="36"/>
          <w:szCs w:val="36"/>
        </w:rPr>
      </w:pPr>
      <w:r w:rsidRPr="002E7994">
        <w:rPr>
          <w:rStyle w:val="normaltextrun"/>
          <w:rFonts w:ascii="Source Sans Pro" w:hAnsi="Source Sans Pro" w:cs="Segoe UI"/>
          <w:sz w:val="36"/>
          <w:szCs w:val="36"/>
        </w:rPr>
        <w:t> </w:t>
      </w:r>
      <w:r w:rsidRPr="002E7994">
        <w:rPr>
          <w:rStyle w:val="eop"/>
          <w:rFonts w:ascii="Source Sans Pro" w:hAnsi="Source Sans Pro" w:cs="Segoe UI"/>
          <w:sz w:val="36"/>
          <w:szCs w:val="36"/>
        </w:rPr>
        <w:t> </w:t>
      </w:r>
    </w:p>
    <w:p w14:paraId="333526EF" w14:textId="690B396D" w:rsidR="002E7994" w:rsidRPr="002E7994" w:rsidRDefault="002E7994" w:rsidP="002E7994">
      <w:pPr>
        <w:pStyle w:val="paragraph"/>
        <w:spacing w:before="0" w:beforeAutospacing="0" w:after="0" w:afterAutospacing="0"/>
        <w:textAlignment w:val="baseline"/>
        <w:rPr>
          <w:rFonts w:ascii="Source Sans Pro" w:hAnsi="Source Sans Pro" w:cs="Segoe UI"/>
          <w:sz w:val="36"/>
          <w:szCs w:val="36"/>
        </w:rPr>
      </w:pPr>
      <w:proofErr w:type="spellStart"/>
      <w:r w:rsidRPr="002E7994">
        <w:rPr>
          <w:rStyle w:val="normaltextrun"/>
          <w:rFonts w:ascii="Source Sans Pro" w:hAnsi="Source Sans Pro" w:cs="Segoe UI"/>
          <w:sz w:val="36"/>
          <w:szCs w:val="36"/>
        </w:rPr>
        <w:t>M</w:t>
      </w:r>
      <w:r w:rsidR="00883A8D">
        <w:rPr>
          <w:rStyle w:val="normaltextrun"/>
          <w:rFonts w:ascii="Source Sans Pro" w:hAnsi="Source Sans Pro" w:cs="Segoe UI"/>
          <w:sz w:val="36"/>
          <w:szCs w:val="36"/>
        </w:rPr>
        <w:t>_</w:t>
      </w:r>
      <w:r w:rsidRPr="002E7994">
        <w:rPr>
          <w:rStyle w:val="normaltextrun"/>
          <w:rFonts w:ascii="Source Sans Pro" w:hAnsi="Source Sans Pro" w:cs="Segoe UI"/>
          <w:sz w:val="36"/>
          <w:szCs w:val="36"/>
        </w:rPr>
        <w:t>r</w:t>
      </w:r>
      <w:proofErr w:type="spellEnd"/>
      <w:r w:rsidRPr="002E7994">
        <w:rPr>
          <w:rStyle w:val="normaltextrun"/>
          <w:rFonts w:ascii="Source Sans Pro" w:hAnsi="Source Sans Pro" w:cs="Segoe UI"/>
          <w:sz w:val="36"/>
          <w:szCs w:val="36"/>
        </w:rPr>
        <w:t xml:space="preserve"> i </w:t>
      </w:r>
      <w:proofErr w:type="spellStart"/>
      <w:r w:rsidRPr="002E7994">
        <w:rPr>
          <w:rStyle w:val="normaltextrun"/>
          <w:rFonts w:ascii="Source Sans Pro" w:hAnsi="Source Sans Pro" w:cs="Segoe UI"/>
          <w:sz w:val="36"/>
          <w:szCs w:val="36"/>
        </w:rPr>
        <w:t>st</w:t>
      </w:r>
      <w:r w:rsidR="00883A8D">
        <w:rPr>
          <w:rStyle w:val="normaltextrun"/>
          <w:rFonts w:ascii="Source Sans Pro" w:hAnsi="Source Sans Pro" w:cs="Segoe UI"/>
          <w:sz w:val="36"/>
          <w:szCs w:val="36"/>
        </w:rPr>
        <w:t>_</w:t>
      </w:r>
      <w:r w:rsidRPr="002E7994">
        <w:rPr>
          <w:rStyle w:val="normaltextrun"/>
          <w:rFonts w:ascii="Source Sans Pro" w:hAnsi="Source Sans Pro" w:cs="Segoe UI"/>
          <w:sz w:val="36"/>
          <w:szCs w:val="36"/>
        </w:rPr>
        <w:t>gan</w:t>
      </w:r>
      <w:proofErr w:type="spellEnd"/>
      <w:r w:rsidRPr="002E7994">
        <w:rPr>
          <w:rStyle w:val="normaltextrun"/>
          <w:rFonts w:ascii="Source Sans Pro" w:hAnsi="Source Sans Pro" w:cs="Segoe UI"/>
          <w:sz w:val="36"/>
          <w:szCs w:val="36"/>
        </w:rPr>
        <w:t xml:space="preserve">, hon säger </w:t>
      </w:r>
      <w:r>
        <w:rPr>
          <w:rStyle w:val="normaltextrun"/>
          <w:rFonts w:ascii="Source Sans Pro" w:hAnsi="Source Sans Pro" w:cs="Segoe UI"/>
          <w:sz w:val="36"/>
          <w:szCs w:val="36"/>
        </w:rPr>
        <w:t>så</w:t>
      </w:r>
      <w:r w:rsidRPr="002E7994">
        <w:rPr>
          <w:rStyle w:val="normaltextrun"/>
          <w:rFonts w:ascii="Source Sans Pro" w:hAnsi="Source Sans Pro" w:cs="Segoe UI"/>
          <w:sz w:val="36"/>
          <w:szCs w:val="36"/>
        </w:rPr>
        <w:t>:</w:t>
      </w:r>
      <w:r w:rsidRPr="002E7994">
        <w:rPr>
          <w:rStyle w:val="eop"/>
          <w:rFonts w:ascii="Source Sans Pro" w:hAnsi="Source Sans Pro" w:cs="Segoe UI"/>
          <w:sz w:val="36"/>
          <w:szCs w:val="36"/>
        </w:rPr>
        <w:t> </w:t>
      </w:r>
    </w:p>
    <w:p w14:paraId="192363C3" w14:textId="1AA7A528" w:rsidR="002E7994" w:rsidRPr="002E7994" w:rsidRDefault="002E7994" w:rsidP="002E7994">
      <w:pPr>
        <w:pStyle w:val="paragraph"/>
        <w:spacing w:before="0" w:beforeAutospacing="0" w:after="0" w:afterAutospacing="0"/>
        <w:textAlignment w:val="baseline"/>
        <w:rPr>
          <w:rFonts w:ascii="Source Sans Pro" w:hAnsi="Source Sans Pro" w:cs="Segoe UI"/>
          <w:sz w:val="36"/>
          <w:szCs w:val="36"/>
        </w:rPr>
      </w:pPr>
      <w:proofErr w:type="spellStart"/>
      <w:r w:rsidRPr="002E7994">
        <w:rPr>
          <w:rStyle w:val="normaltextrun"/>
          <w:rFonts w:ascii="Source Sans Pro" w:hAnsi="Source Sans Pro" w:cs="Segoe UI"/>
          <w:sz w:val="36"/>
          <w:szCs w:val="36"/>
        </w:rPr>
        <w:t>B</w:t>
      </w:r>
      <w:r>
        <w:rPr>
          <w:rStyle w:val="normaltextrun"/>
          <w:rFonts w:ascii="Source Sans Pro" w:hAnsi="Source Sans Pro" w:cs="Segoe UI"/>
          <w:sz w:val="36"/>
          <w:szCs w:val="36"/>
        </w:rPr>
        <w:t>l_</w:t>
      </w:r>
      <w:r w:rsidRPr="002E7994">
        <w:rPr>
          <w:rStyle w:val="normaltextrun"/>
          <w:rFonts w:ascii="Source Sans Pro" w:hAnsi="Source Sans Pro" w:cs="Segoe UI"/>
          <w:sz w:val="36"/>
          <w:szCs w:val="36"/>
        </w:rPr>
        <w:t>sippor</w:t>
      </w:r>
      <w:proofErr w:type="spellEnd"/>
      <w:r w:rsidRPr="002E7994">
        <w:rPr>
          <w:rStyle w:val="normaltextrun"/>
          <w:rFonts w:ascii="Source Sans Pro" w:hAnsi="Source Sans Pro" w:cs="Segoe UI"/>
          <w:sz w:val="36"/>
          <w:szCs w:val="36"/>
        </w:rPr>
        <w:t xml:space="preserve"> aldrig </w:t>
      </w:r>
      <w:proofErr w:type="spellStart"/>
      <w:r w:rsidRPr="002E7994">
        <w:rPr>
          <w:rStyle w:val="normaltextrun"/>
          <w:rFonts w:ascii="Source Sans Pro" w:hAnsi="Source Sans Pro" w:cs="Segoe UI"/>
          <w:sz w:val="36"/>
          <w:szCs w:val="36"/>
        </w:rPr>
        <w:t>sn</w:t>
      </w:r>
      <w:r>
        <w:rPr>
          <w:rStyle w:val="normaltextrun"/>
          <w:rFonts w:ascii="Source Sans Pro" w:hAnsi="Source Sans Pro" w:cs="Segoe UI"/>
          <w:sz w:val="36"/>
          <w:szCs w:val="36"/>
        </w:rPr>
        <w:t>_</w:t>
      </w:r>
      <w:proofErr w:type="gramStart"/>
      <w:r w:rsidRPr="002E7994">
        <w:rPr>
          <w:rStyle w:val="normaltextrun"/>
          <w:rFonts w:ascii="Source Sans Pro" w:hAnsi="Source Sans Pro" w:cs="Segoe UI"/>
          <w:sz w:val="36"/>
          <w:szCs w:val="36"/>
        </w:rPr>
        <w:t>va</w:t>
      </w:r>
      <w:proofErr w:type="spellEnd"/>
      <w:proofErr w:type="gramEnd"/>
      <w:r w:rsidRPr="002E7994">
        <w:rPr>
          <w:rStyle w:val="normaltextrun"/>
          <w:rFonts w:ascii="Source Sans Pro" w:hAnsi="Source Sans Pro" w:cs="Segoe UI"/>
          <w:sz w:val="36"/>
          <w:szCs w:val="36"/>
        </w:rPr>
        <w:t xml:space="preserve"> </w:t>
      </w:r>
      <w:r>
        <w:rPr>
          <w:rStyle w:val="normaltextrun"/>
          <w:rFonts w:ascii="Source Sans Pro" w:hAnsi="Source Sans Pro" w:cs="Segoe UI"/>
          <w:sz w:val="36"/>
          <w:szCs w:val="36"/>
        </w:rPr>
        <w:t>få.</w:t>
      </w:r>
    </w:p>
    <w:p w14:paraId="7DB6E782" w14:textId="03D144F8" w:rsidR="002E7994" w:rsidRPr="002E7994" w:rsidRDefault="00883A8D" w:rsidP="002E7994">
      <w:pPr>
        <w:pStyle w:val="paragraph"/>
        <w:spacing w:before="0" w:beforeAutospacing="0" w:after="0" w:afterAutospacing="0"/>
        <w:textAlignment w:val="baseline"/>
        <w:rPr>
          <w:rFonts w:ascii="Source Sans Pro" w:hAnsi="Source Sans Pro" w:cs="Segoe UI"/>
          <w:sz w:val="36"/>
          <w:szCs w:val="36"/>
        </w:rPr>
      </w:pPr>
      <w:r>
        <w:rPr>
          <w:rStyle w:val="normaltextrun"/>
          <w:rFonts w:ascii="Source Sans Pro" w:hAnsi="Source Sans Pro" w:cs="Segoe UI"/>
          <w:sz w:val="36"/>
          <w:szCs w:val="36"/>
        </w:rPr>
        <w:t>_</w:t>
      </w:r>
      <w:r w:rsidR="002E7994" w:rsidRPr="002E7994">
        <w:rPr>
          <w:rStyle w:val="normaltextrun"/>
          <w:rFonts w:ascii="Source Sans Pro" w:hAnsi="Source Sans Pro" w:cs="Segoe UI"/>
          <w:sz w:val="36"/>
          <w:szCs w:val="36"/>
        </w:rPr>
        <w:t xml:space="preserve">n få ni gå med strumpor och </w:t>
      </w:r>
      <w:proofErr w:type="spellStart"/>
      <w:r w:rsidR="002E7994" w:rsidRPr="002E7994">
        <w:rPr>
          <w:rStyle w:val="normaltextrun"/>
          <w:rFonts w:ascii="Source Sans Pro" w:hAnsi="Source Sans Pro" w:cs="Segoe UI"/>
          <w:sz w:val="36"/>
          <w:szCs w:val="36"/>
        </w:rPr>
        <w:t>sk</w:t>
      </w:r>
      <w:r>
        <w:rPr>
          <w:rStyle w:val="normaltextrun"/>
          <w:rFonts w:ascii="Source Sans Pro" w:hAnsi="Source Sans Pro" w:cs="Segoe UI"/>
          <w:sz w:val="36"/>
          <w:szCs w:val="36"/>
        </w:rPr>
        <w:t>_</w:t>
      </w:r>
      <w:r w:rsidR="002E7994">
        <w:rPr>
          <w:rStyle w:val="normaltextrun"/>
          <w:rFonts w:ascii="Source Sans Pro" w:hAnsi="Source Sans Pro" w:cs="Segoe UI"/>
          <w:sz w:val="36"/>
          <w:szCs w:val="36"/>
        </w:rPr>
        <w:t>r</w:t>
      </w:r>
      <w:proofErr w:type="spellEnd"/>
      <w:r w:rsidR="002E7994">
        <w:rPr>
          <w:rStyle w:val="normaltextrun"/>
          <w:rFonts w:ascii="Source Sans Pro" w:hAnsi="Source Sans Pro" w:cs="Segoe UI"/>
          <w:sz w:val="36"/>
          <w:szCs w:val="36"/>
        </w:rPr>
        <w:t>,</w:t>
      </w:r>
    </w:p>
    <w:p w14:paraId="6CDC64DA" w14:textId="0EAEFD5E" w:rsidR="002E7994" w:rsidRPr="002E7994" w:rsidRDefault="00883A8D" w:rsidP="002E7994">
      <w:pPr>
        <w:pStyle w:val="paragraph"/>
        <w:spacing w:before="0" w:beforeAutospacing="0" w:after="0" w:afterAutospacing="0"/>
        <w:textAlignment w:val="baseline"/>
        <w:rPr>
          <w:rFonts w:ascii="Source Sans Pro" w:hAnsi="Source Sans Pro" w:cs="Segoe UI"/>
          <w:sz w:val="36"/>
          <w:szCs w:val="36"/>
        </w:rPr>
      </w:pPr>
      <w:r>
        <w:rPr>
          <w:rStyle w:val="normaltextrun"/>
          <w:rFonts w:ascii="Source Sans Pro" w:hAnsi="Source Sans Pro" w:cs="Segoe UI"/>
          <w:sz w:val="36"/>
          <w:szCs w:val="36"/>
        </w:rPr>
        <w:t>_</w:t>
      </w:r>
      <w:r w:rsidR="002E7994" w:rsidRPr="002E7994">
        <w:rPr>
          <w:rStyle w:val="normaltextrun"/>
          <w:rFonts w:ascii="Source Sans Pro" w:hAnsi="Source Sans Pro" w:cs="Segoe UI"/>
          <w:sz w:val="36"/>
          <w:szCs w:val="36"/>
        </w:rPr>
        <w:t xml:space="preserve">n är det vinter kvar, säger </w:t>
      </w:r>
      <w:proofErr w:type="spellStart"/>
      <w:r w:rsidR="002E7994" w:rsidRPr="002E7994">
        <w:rPr>
          <w:rStyle w:val="normaltextrun"/>
          <w:rFonts w:ascii="Source Sans Pro" w:hAnsi="Source Sans Pro" w:cs="Segoe UI"/>
          <w:sz w:val="36"/>
          <w:szCs w:val="36"/>
        </w:rPr>
        <w:t>m</w:t>
      </w:r>
      <w:r>
        <w:rPr>
          <w:rStyle w:val="normaltextrun"/>
          <w:rFonts w:ascii="Source Sans Pro" w:hAnsi="Source Sans Pro" w:cs="Segoe UI"/>
          <w:sz w:val="36"/>
          <w:szCs w:val="36"/>
        </w:rPr>
        <w:t>_</w:t>
      </w:r>
      <w:r w:rsidR="002E7994">
        <w:rPr>
          <w:rStyle w:val="normaltextrun"/>
          <w:rFonts w:ascii="Source Sans Pro" w:hAnsi="Source Sans Pro" w:cs="Segoe UI"/>
          <w:sz w:val="36"/>
          <w:szCs w:val="36"/>
        </w:rPr>
        <w:t>r</w:t>
      </w:r>
      <w:proofErr w:type="spellEnd"/>
    </w:p>
    <w:p w14:paraId="116E1FE5" w14:textId="77777777" w:rsidR="00D309F8" w:rsidRPr="00997CEA" w:rsidRDefault="00D309F8" w:rsidP="00D309F8">
      <w:pPr>
        <w:spacing w:line="360" w:lineRule="auto"/>
      </w:pPr>
      <w:r w:rsidRPr="5031BDB5">
        <w:br w:type="page"/>
      </w:r>
    </w:p>
    <w:p w14:paraId="320EB626" w14:textId="14DE0440" w:rsidR="00A26843" w:rsidRPr="003B328C" w:rsidRDefault="00A26843" w:rsidP="00A26843">
      <w:pPr>
        <w:pStyle w:val="Rubrik2"/>
        <w:rPr>
          <w:sz w:val="40"/>
          <w:szCs w:val="40"/>
        </w:rPr>
      </w:pPr>
      <w:bookmarkStart w:id="17" w:name="_Toc225258899"/>
      <w:r>
        <w:lastRenderedPageBreak/>
        <w:drawing>
          <wp:anchor distT="0" distB="0" distL="114300" distR="114300" simplePos="0" relativeHeight="251695192" behindDoc="0" locked="0" layoutInCell="1" allowOverlap="1" wp14:anchorId="236C67C4" wp14:editId="10D58613">
            <wp:simplePos x="0" y="0"/>
            <wp:positionH relativeFrom="rightMargin">
              <wp:posOffset>-427990</wp:posOffset>
            </wp:positionH>
            <wp:positionV relativeFrom="paragraph">
              <wp:posOffset>-163195</wp:posOffset>
            </wp:positionV>
            <wp:extent cx="725365" cy="711200"/>
            <wp:effectExtent l="0" t="0" r="0" b="0"/>
            <wp:wrapNone/>
            <wp:docPr id="1072580167" name="image2.png" descr="En bild som visar Rektangel, skärmbild, design&#10;&#10;AI-genererat innehåll kan vara felaktigt."/>
            <wp:cNvGraphicFramePr/>
            <a:graphic xmlns:a="http://schemas.openxmlformats.org/drawingml/2006/main">
              <a:graphicData uri="http://schemas.openxmlformats.org/drawingml/2006/picture">
                <pic:pic xmlns:pic="http://schemas.openxmlformats.org/drawingml/2006/picture">
                  <pic:nvPicPr>
                    <pic:cNvPr id="36514491" name="image2.png" descr="En bild som visar Rektangel, skärmbild, design&#10;&#10;AI-genererat innehåll kan vara felaktigt."/>
                    <pic:cNvPicPr preferRelativeResize="0"/>
                  </pic:nvPicPr>
                  <pic:blipFill>
                    <a:blip r:embed="rId12">
                      <a:extLst>
                        <a:ext uri="{28A0092B-C50C-407E-A947-70E740481C1C}">
                          <a14:useLocalDpi xmlns:a14="http://schemas.microsoft.com/office/drawing/2010/main" val="0"/>
                        </a:ext>
                      </a:extLst>
                    </a:blip>
                    <a:srcRect/>
                    <a:stretch>
                      <a:fillRect/>
                    </a:stretch>
                  </pic:blipFill>
                  <pic:spPr>
                    <a:xfrm>
                      <a:off x="0" y="0"/>
                      <a:ext cx="725365" cy="711200"/>
                    </a:xfrm>
                    <a:prstGeom prst="rect">
                      <a:avLst/>
                    </a:prstGeom>
                    <a:ln/>
                  </pic:spPr>
                </pic:pic>
              </a:graphicData>
            </a:graphic>
            <wp14:sizeRelH relativeFrom="margin">
              <wp14:pctWidth>0</wp14:pctWidth>
            </wp14:sizeRelH>
            <wp14:sizeRelV relativeFrom="margin">
              <wp14:pctHeight>0</wp14:pctHeight>
            </wp14:sizeRelV>
          </wp:anchor>
        </w:drawing>
      </w:r>
      <w:r w:rsidRPr="00564551">
        <w:rPr>
          <w:sz w:val="40"/>
          <w:szCs w:val="40"/>
        </w:rPr>
        <w:t xml:space="preserve">Material Dag </w:t>
      </w:r>
      <w:r>
        <w:rPr>
          <w:sz w:val="40"/>
          <w:szCs w:val="40"/>
        </w:rPr>
        <w:t>4</w:t>
      </w:r>
      <w:bookmarkEnd w:id="17"/>
    </w:p>
    <w:p w14:paraId="796E9C3A" w14:textId="1343BF8A" w:rsidR="00A26843" w:rsidRDefault="00A26843" w:rsidP="00A26843">
      <w:pPr>
        <w:pStyle w:val="Rubrik3"/>
        <w:rPr>
          <w:rFonts w:ascii="Georgia" w:hAnsi="Georgia"/>
          <w:b/>
          <w:bCs/>
          <w:color w:val="000000" w:themeColor="text1"/>
          <w:sz w:val="32"/>
          <w:szCs w:val="32"/>
        </w:rPr>
      </w:pPr>
      <w:bookmarkStart w:id="18" w:name="_Toc225258900"/>
      <w:r>
        <w:rPr>
          <w:rFonts w:ascii="Georgia" w:hAnsi="Georgia"/>
          <w:b/>
          <w:bCs/>
          <w:color w:val="000000" w:themeColor="text1"/>
          <w:sz w:val="32"/>
          <w:szCs w:val="32"/>
        </w:rPr>
        <w:t xml:space="preserve">4.1: </w:t>
      </w:r>
      <w:r w:rsidRPr="0083744F">
        <w:rPr>
          <w:rFonts w:ascii="Georgia" w:hAnsi="Georgia"/>
          <w:b/>
          <w:bCs/>
          <w:color w:val="000000" w:themeColor="text1"/>
          <w:sz w:val="32"/>
          <w:szCs w:val="32"/>
        </w:rPr>
        <w:t xml:space="preserve">Brev </w:t>
      </w:r>
      <w:r>
        <w:rPr>
          <w:rFonts w:ascii="Georgia" w:hAnsi="Georgia"/>
          <w:b/>
          <w:bCs/>
          <w:color w:val="000000" w:themeColor="text1"/>
          <w:sz w:val="32"/>
          <w:szCs w:val="32"/>
        </w:rPr>
        <w:t>4</w:t>
      </w:r>
      <w:bookmarkEnd w:id="18"/>
    </w:p>
    <w:p w14:paraId="54595C70" w14:textId="36268D61" w:rsidR="00A26843" w:rsidRDefault="00A26843" w:rsidP="00AD6A0A">
      <w:pPr>
        <w:pStyle w:val="BREVfrnsune"/>
      </w:pPr>
    </w:p>
    <w:p w14:paraId="6B5307EE" w14:textId="77777777" w:rsidR="008D5C4D" w:rsidRDefault="008D5C4D" w:rsidP="008D5C4D">
      <w:pPr>
        <w:pStyle w:val="BREVfrnsune"/>
        <w:rPr>
          <w:rFonts w:eastAsia="Georgia Pro"/>
        </w:rPr>
      </w:pPr>
      <w:r w:rsidRPr="00881CFC">
        <w:rPr>
          <w:rFonts w:eastAsia="Georgia Pro"/>
        </w:rPr>
        <w:t xml:space="preserve">Hej alla barn! </w:t>
      </w:r>
    </w:p>
    <w:p w14:paraId="21DA1870" w14:textId="77777777" w:rsidR="008D5C4D" w:rsidRDefault="008D5C4D" w:rsidP="008D5C4D">
      <w:pPr>
        <w:pStyle w:val="BREVfrnsune"/>
        <w:rPr>
          <w:rFonts w:eastAsia="Georgia Pro"/>
        </w:rPr>
      </w:pPr>
    </w:p>
    <w:p w14:paraId="6B6435A9" w14:textId="5575C381" w:rsidR="008D5C4D" w:rsidRDefault="008D5C4D" w:rsidP="008D5C4D">
      <w:pPr>
        <w:pStyle w:val="BREVfrnsune"/>
        <w:rPr>
          <w:rFonts w:eastAsia="Georgia Pro"/>
        </w:rPr>
      </w:pPr>
      <w:r w:rsidRPr="00881CFC">
        <w:rPr>
          <w:rFonts w:eastAsia="Georgia Pro"/>
        </w:rPr>
        <w:t>Tack för att ni hjälpte till med sången igår</w:t>
      </w:r>
      <w:r>
        <w:rPr>
          <w:rFonts w:eastAsia="Georgia Pro"/>
        </w:rPr>
        <w:t>!</w:t>
      </w:r>
      <w:r w:rsidRPr="00881CFC">
        <w:rPr>
          <w:rFonts w:eastAsia="Georgia Pro"/>
        </w:rPr>
        <w:t xml:space="preserve"> Snart har vi hittat veckans lösenord, då ska vi fira. När man firar ska man dansa – vi behöver se den stora vokaldansen för att få det sista lösenordet! </w:t>
      </w:r>
    </w:p>
    <w:p w14:paraId="564853DE" w14:textId="77777777" w:rsidR="008D5C4D" w:rsidRDefault="008D5C4D" w:rsidP="008D5C4D">
      <w:pPr>
        <w:pStyle w:val="BREVfrnsune"/>
        <w:rPr>
          <w:rFonts w:eastAsia="Georgia Pro"/>
        </w:rPr>
      </w:pPr>
    </w:p>
    <w:p w14:paraId="3F44A416" w14:textId="69B33C08" w:rsidR="008D5C4D" w:rsidRDefault="008D5C4D" w:rsidP="001373C9">
      <w:pPr>
        <w:pStyle w:val="BREVfrnsune"/>
        <w:rPr>
          <w:rFonts w:eastAsia="Georgia Pro"/>
        </w:rPr>
      </w:pPr>
      <w:r w:rsidRPr="00344BFA">
        <w:rPr>
          <w:rFonts w:eastAsia="Georgia Pro"/>
        </w:rPr>
        <w:t xml:space="preserve">Superhälsningar från </w:t>
      </w:r>
      <w:r>
        <w:rPr>
          <w:rFonts w:eastAsia="Georgia Pro"/>
        </w:rPr>
        <w:t>Aprilhäxan</w:t>
      </w:r>
      <w:r w:rsidRPr="00344BFA">
        <w:rPr>
          <w:rFonts w:eastAsia="Georgia Pro"/>
        </w:rPr>
        <w:t>!</w:t>
      </w:r>
    </w:p>
    <w:p w14:paraId="023F664B" w14:textId="77777777" w:rsidR="00224B7A" w:rsidRPr="001373C9" w:rsidRDefault="00224B7A" w:rsidP="001373C9">
      <w:pPr>
        <w:pStyle w:val="BREVfrnsune"/>
      </w:pPr>
    </w:p>
    <w:p w14:paraId="0742AFFB" w14:textId="77777777" w:rsidR="00224B7A" w:rsidRDefault="008D5C4D" w:rsidP="00224B7A">
      <w:pPr>
        <w:pStyle w:val="Rubrik3"/>
        <w:rPr>
          <w:rFonts w:ascii="Georgia" w:hAnsi="Georgia"/>
          <w:b/>
          <w:bCs/>
          <w:color w:val="000000" w:themeColor="text1"/>
          <w:sz w:val="32"/>
          <w:szCs w:val="32"/>
        </w:rPr>
      </w:pPr>
      <w:bookmarkStart w:id="19" w:name="_Toc225258901"/>
      <w:r>
        <w:rPr>
          <w:rFonts w:ascii="Georgia" w:hAnsi="Georgia"/>
          <w:b/>
          <w:bCs/>
          <w:color w:val="000000" w:themeColor="text1"/>
          <w:sz w:val="32"/>
          <w:szCs w:val="32"/>
        </w:rPr>
        <w:lastRenderedPageBreak/>
        <w:t>4</w:t>
      </w:r>
      <w:r w:rsidR="00F37A4B" w:rsidRPr="00C26676">
        <w:rPr>
          <w:rFonts w:ascii="Georgia" w:hAnsi="Georgia"/>
          <w:b/>
          <w:bCs/>
          <w:color w:val="000000" w:themeColor="text1"/>
          <w:sz w:val="32"/>
          <w:szCs w:val="32"/>
        </w:rPr>
        <w:t>.</w:t>
      </w:r>
      <w:r>
        <w:rPr>
          <w:rFonts w:ascii="Georgia" w:hAnsi="Georgia"/>
          <w:b/>
          <w:bCs/>
          <w:color w:val="000000" w:themeColor="text1"/>
          <w:sz w:val="32"/>
          <w:szCs w:val="32"/>
        </w:rPr>
        <w:t>2</w:t>
      </w:r>
      <w:r w:rsidR="00F37A4B" w:rsidRPr="00C26676">
        <w:rPr>
          <w:rFonts w:ascii="Georgia" w:hAnsi="Georgia"/>
          <w:b/>
          <w:bCs/>
          <w:color w:val="000000" w:themeColor="text1"/>
          <w:sz w:val="32"/>
          <w:szCs w:val="32"/>
        </w:rPr>
        <w:t xml:space="preserve">: </w:t>
      </w:r>
      <w:r>
        <w:rPr>
          <w:rFonts w:ascii="Georgia" w:hAnsi="Georgia"/>
          <w:b/>
          <w:bCs/>
          <w:color w:val="000000" w:themeColor="text1"/>
          <w:sz w:val="32"/>
          <w:szCs w:val="32"/>
        </w:rPr>
        <w:t>Den stora vokaldansen, Körschema att projicera</w:t>
      </w:r>
      <w:bookmarkEnd w:id="19"/>
    </w:p>
    <w:p w14:paraId="7687BD49" w14:textId="77777777" w:rsidR="001471A6" w:rsidRDefault="001471A6" w:rsidP="001471A6"/>
    <w:p w14:paraId="4984E2E4" w14:textId="22E835D2" w:rsidR="001471A6" w:rsidRPr="001471A6" w:rsidRDefault="001471A6" w:rsidP="001471A6">
      <w:pPr>
        <w:sectPr w:rsidR="001471A6" w:rsidRPr="001471A6" w:rsidSect="00D9783F">
          <w:headerReference w:type="default" r:id="rId42"/>
          <w:footerReference w:type="even" r:id="rId43"/>
          <w:footerReference w:type="default" r:id="rId44"/>
          <w:headerReference w:type="first" r:id="rId45"/>
          <w:footerReference w:type="first" r:id="rId46"/>
          <w:type w:val="continuous"/>
          <w:pgSz w:w="16834" w:h="11909" w:orient="landscape"/>
          <w:pgMar w:top="1440" w:right="1440" w:bottom="1440" w:left="1440" w:header="720" w:footer="720" w:gutter="0"/>
          <w:pgNumType w:start="1"/>
          <w:cols w:space="720"/>
        </w:sectPr>
      </w:pPr>
    </w:p>
    <w:tbl>
      <w:tblPr>
        <w:tblStyle w:val="Tabellrutnt"/>
        <w:tblpPr w:leftFromText="141" w:rightFromText="141" w:vertAnchor="text" w:horzAnchor="margin" w:tblpY="94"/>
        <w:tblW w:w="5000" w:type="pct"/>
        <w:tblLook w:val="04A0" w:firstRow="1" w:lastRow="0" w:firstColumn="1" w:lastColumn="0" w:noHBand="0" w:noVBand="1"/>
      </w:tblPr>
      <w:tblGrid>
        <w:gridCol w:w="3103"/>
        <w:gridCol w:w="2711"/>
        <w:gridCol w:w="2711"/>
        <w:gridCol w:w="2711"/>
        <w:gridCol w:w="2708"/>
      </w:tblGrid>
      <w:tr w:rsidR="001471A6" w:rsidRPr="00137AFC" w14:paraId="7BBAF558" w14:textId="77777777" w:rsidTr="00D866D9">
        <w:trPr>
          <w:trHeight w:val="695"/>
        </w:trPr>
        <w:tc>
          <w:tcPr>
            <w:tcW w:w="1113" w:type="pct"/>
            <w:shd w:val="clear" w:color="auto" w:fill="4F81BD" w:themeFill="accent1"/>
          </w:tcPr>
          <w:p w14:paraId="197F8EFE" w14:textId="77777777" w:rsidR="001471A6" w:rsidRPr="00137AFC" w:rsidRDefault="001471A6" w:rsidP="00D866D9">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vokal</w:t>
            </w:r>
          </w:p>
        </w:tc>
        <w:tc>
          <w:tcPr>
            <w:tcW w:w="972" w:type="pct"/>
            <w:shd w:val="clear" w:color="auto" w:fill="4F81BD" w:themeFill="accent1"/>
          </w:tcPr>
          <w:p w14:paraId="4D9D613E" w14:textId="77777777" w:rsidR="001471A6" w:rsidRPr="00137AFC" w:rsidRDefault="001471A6" w:rsidP="00D866D9">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1</w:t>
            </w:r>
          </w:p>
        </w:tc>
        <w:tc>
          <w:tcPr>
            <w:tcW w:w="972" w:type="pct"/>
            <w:shd w:val="clear" w:color="auto" w:fill="4F81BD" w:themeFill="accent1"/>
          </w:tcPr>
          <w:p w14:paraId="29A85F7E" w14:textId="77777777" w:rsidR="001471A6" w:rsidRPr="00137AFC" w:rsidRDefault="001471A6" w:rsidP="00D866D9">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2</w:t>
            </w:r>
          </w:p>
        </w:tc>
        <w:tc>
          <w:tcPr>
            <w:tcW w:w="972" w:type="pct"/>
            <w:shd w:val="clear" w:color="auto" w:fill="4F81BD" w:themeFill="accent1"/>
          </w:tcPr>
          <w:p w14:paraId="3B6421B1" w14:textId="77777777" w:rsidR="001471A6" w:rsidRPr="00137AFC" w:rsidRDefault="001471A6" w:rsidP="00D866D9">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3</w:t>
            </w:r>
          </w:p>
        </w:tc>
        <w:tc>
          <w:tcPr>
            <w:tcW w:w="972" w:type="pct"/>
            <w:shd w:val="clear" w:color="auto" w:fill="4F81BD" w:themeFill="accent1"/>
          </w:tcPr>
          <w:p w14:paraId="0B6D50A1" w14:textId="77777777" w:rsidR="001471A6" w:rsidRPr="00137AFC" w:rsidRDefault="001471A6" w:rsidP="00D866D9">
            <w:pPr>
              <w:spacing w:before="120"/>
              <w:jc w:val="center"/>
              <w:rPr>
                <w:rFonts w:ascii="Source Sans Pro" w:hAnsi="Source Sans Pro"/>
                <w:bCs/>
                <w:color w:val="FFFFFF" w:themeColor="background1"/>
                <w:sz w:val="32"/>
                <w:szCs w:val="32"/>
              </w:rPr>
            </w:pPr>
            <w:r w:rsidRPr="00137AFC">
              <w:rPr>
                <w:rFonts w:ascii="Source Sans Pro" w:hAnsi="Source Sans Pro"/>
                <w:bCs/>
                <w:color w:val="FFFFFF" w:themeColor="background1"/>
                <w:sz w:val="32"/>
                <w:szCs w:val="32"/>
              </w:rPr>
              <w:t>4</w:t>
            </w:r>
          </w:p>
        </w:tc>
      </w:tr>
      <w:tr w:rsidR="001471A6" w:rsidRPr="00575F69" w14:paraId="170DBFA5" w14:textId="77777777" w:rsidTr="00D866D9">
        <w:trPr>
          <w:trHeight w:val="1297"/>
        </w:trPr>
        <w:tc>
          <w:tcPr>
            <w:tcW w:w="1113" w:type="pct"/>
          </w:tcPr>
          <w:p w14:paraId="4E632E66" w14:textId="00C2FEFB" w:rsidR="001471A6" w:rsidRPr="00CC2A09" w:rsidRDefault="001471A6" w:rsidP="00D866D9">
            <w:pPr>
              <w:jc w:val="center"/>
              <w:rPr>
                <w:color w:val="000000" w:themeColor="text1"/>
                <w:sz w:val="48"/>
                <w:szCs w:val="48"/>
              </w:rPr>
            </w:pPr>
            <w:r w:rsidRPr="00137AFC">
              <w:rPr>
                <w:rFonts w:ascii="Source Sans Pro" w:hAnsi="Source Sans Pro"/>
                <w:b/>
                <w:bCs/>
                <w:noProof/>
                <w:color w:val="000000" w:themeColor="text1"/>
                <w:sz w:val="48"/>
                <w:szCs w:val="48"/>
              </w:rPr>
              <w:drawing>
                <wp:anchor distT="0" distB="0" distL="114300" distR="114300" simplePos="0" relativeHeight="251777112" behindDoc="0" locked="0" layoutInCell="1" allowOverlap="1" wp14:anchorId="057DD571" wp14:editId="5D812ECB">
                  <wp:simplePos x="0" y="0"/>
                  <wp:positionH relativeFrom="column">
                    <wp:posOffset>29014</wp:posOffset>
                  </wp:positionH>
                  <wp:positionV relativeFrom="paragraph">
                    <wp:posOffset>248969</wp:posOffset>
                  </wp:positionV>
                  <wp:extent cx="1800411" cy="2092237"/>
                  <wp:effectExtent l="0" t="0" r="3175" b="3810"/>
                  <wp:wrapThrough wrapText="bothSides">
                    <wp:wrapPolygon edited="0">
                      <wp:start x="0" y="0"/>
                      <wp:lineTo x="0" y="21508"/>
                      <wp:lineTo x="21486" y="21508"/>
                      <wp:lineTo x="21486" y="0"/>
                      <wp:lineTo x="0" y="0"/>
                    </wp:wrapPolygon>
                  </wp:wrapThrough>
                  <wp:docPr id="702385673"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385673" name=""/>
                          <pic:cNvPicPr/>
                        </pic:nvPicPr>
                        <pic:blipFill>
                          <a:blip r:embed="rId47">
                            <a:extLst>
                              <a:ext uri="{28A0092B-C50C-407E-A947-70E740481C1C}">
                                <a14:useLocalDpi xmlns:a14="http://schemas.microsoft.com/office/drawing/2010/main" val="0"/>
                              </a:ext>
                            </a:extLst>
                          </a:blip>
                          <a:stretch>
                            <a:fillRect/>
                          </a:stretch>
                        </pic:blipFill>
                        <pic:spPr>
                          <a:xfrm>
                            <a:off x="0" y="0"/>
                            <a:ext cx="1800411" cy="2092237"/>
                          </a:xfrm>
                          <a:prstGeom prst="rect">
                            <a:avLst/>
                          </a:prstGeom>
                        </pic:spPr>
                      </pic:pic>
                    </a:graphicData>
                  </a:graphic>
                  <wp14:sizeRelH relativeFrom="page">
                    <wp14:pctWidth>0</wp14:pctWidth>
                  </wp14:sizeRelH>
                  <wp14:sizeRelV relativeFrom="page">
                    <wp14:pctHeight>0</wp14:pctHeight>
                  </wp14:sizeRelV>
                </wp:anchor>
              </w:drawing>
            </w:r>
          </w:p>
        </w:tc>
        <w:tc>
          <w:tcPr>
            <w:tcW w:w="972" w:type="pct"/>
          </w:tcPr>
          <w:p w14:paraId="4DF7DB71" w14:textId="4A30B7AF" w:rsidR="001471A6" w:rsidRPr="001471A6" w:rsidRDefault="001471A6" w:rsidP="00D866D9">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63800" behindDoc="0" locked="0" layoutInCell="1" allowOverlap="1" wp14:anchorId="635068A6" wp14:editId="5679F6EB">
                  <wp:simplePos x="0" y="0"/>
                  <wp:positionH relativeFrom="column">
                    <wp:posOffset>351790</wp:posOffset>
                  </wp:positionH>
                  <wp:positionV relativeFrom="paragraph">
                    <wp:posOffset>430212</wp:posOffset>
                  </wp:positionV>
                  <wp:extent cx="848537" cy="704749"/>
                  <wp:effectExtent l="12700" t="12700" r="15240" b="6985"/>
                  <wp:wrapNone/>
                  <wp:docPr id="605236210" name="Bildobjekt 605236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r="55730"/>
                          <a:stretch>
                            <a:fillRect/>
                          </a:stretch>
                        </pic:blipFill>
                        <pic:spPr bwMode="auto">
                          <a:xfrm flipH="1">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Aptos" w:hAnsi="Aptos" w:cs="Segoe UI"/>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p>
          <w:p w14:paraId="2F4E4F1D" w14:textId="3C775CD2" w:rsid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270C654D" w14:textId="5655A957" w:rsidR="001471A6" w:rsidRP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61752" behindDoc="0" locked="0" layoutInCell="1" allowOverlap="1" wp14:anchorId="5A173304" wp14:editId="1AD36A1D">
                  <wp:simplePos x="0" y="0"/>
                  <wp:positionH relativeFrom="column">
                    <wp:posOffset>351894</wp:posOffset>
                  </wp:positionH>
                  <wp:positionV relativeFrom="paragraph">
                    <wp:posOffset>372258</wp:posOffset>
                  </wp:positionV>
                  <wp:extent cx="848537" cy="704749"/>
                  <wp:effectExtent l="12700" t="12700" r="15240" b="6985"/>
                  <wp:wrapNone/>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r="55730"/>
                          <a:stretch>
                            <a:fillRect/>
                          </a:stretch>
                        </pic:blipFill>
                        <pic:spPr bwMode="auto">
                          <a:xfrm>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p>
          <w:p w14:paraId="324D8F94" w14:textId="5DEF2D83" w:rsid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1B55DBB5" w14:textId="7B3B703B" w:rsidR="001471A6" w:rsidRP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r w:rsidRPr="001471A6">
              <w:rPr>
                <w:rStyle w:val="normaltextrun"/>
                <w:rFonts w:ascii="Calibri" w:hAnsi="Calibri" w:cs="Calibri"/>
                <w:b/>
                <w:bCs/>
                <w:color w:val="4472C4"/>
                <w:sz w:val="52"/>
                <w:szCs w:val="52"/>
              </w:rPr>
              <w:t xml:space="preserve">   </w:t>
            </w:r>
            <w:r w:rsidRPr="001471A6">
              <w:rPr>
                <w:rStyle w:val="normaltextrun"/>
                <w:rFonts w:ascii="Segoe UI Symbol" w:hAnsi="Segoe UI Symbol" w:cs="Segoe UI"/>
                <w:b/>
                <w:bCs/>
                <w:color w:val="4472C4"/>
                <w:sz w:val="52"/>
                <w:szCs w:val="52"/>
              </w:rPr>
              <w:t>⏑</w:t>
            </w:r>
          </w:p>
          <w:p w14:paraId="6E5906F7" w14:textId="7C91CA5A" w:rsidR="001471A6" w:rsidRPr="001471A6" w:rsidRDefault="001471A6" w:rsidP="00D866D9">
            <w:pPr>
              <w:pStyle w:val="paragraph"/>
              <w:spacing w:before="0" w:beforeAutospacing="0" w:after="0" w:afterAutospacing="0" w:line="276" w:lineRule="auto"/>
              <w:jc w:val="center"/>
              <w:textAlignment w:val="baseline"/>
              <w:rPr>
                <w:rFonts w:ascii="Aptos" w:hAnsi="Aptos" w:cs="Segoe UI"/>
                <w:sz w:val="52"/>
                <w:szCs w:val="52"/>
              </w:rPr>
            </w:pPr>
            <w:r w:rsidRPr="001471A6">
              <w:rPr>
                <w:rStyle w:val="normaltextrun"/>
                <w:rFonts w:ascii="Segoe UI Symbol" w:hAnsi="Segoe UI Symbol" w:cs="Segoe UI"/>
                <w:color w:val="4472C4"/>
                <w:sz w:val="52"/>
                <w:szCs w:val="52"/>
              </w:rPr>
              <w:t>👏</w:t>
            </w:r>
          </w:p>
        </w:tc>
        <w:tc>
          <w:tcPr>
            <w:tcW w:w="972" w:type="pct"/>
          </w:tcPr>
          <w:p w14:paraId="686D1F33" w14:textId="77777777" w:rsidR="001471A6" w:rsidRPr="001471A6" w:rsidRDefault="001471A6" w:rsidP="00D866D9">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65848" behindDoc="0" locked="0" layoutInCell="1" allowOverlap="1" wp14:anchorId="71BA4985" wp14:editId="37884EF5">
                  <wp:simplePos x="0" y="0"/>
                  <wp:positionH relativeFrom="column">
                    <wp:posOffset>345977</wp:posOffset>
                  </wp:positionH>
                  <wp:positionV relativeFrom="paragraph">
                    <wp:posOffset>420907</wp:posOffset>
                  </wp:positionV>
                  <wp:extent cx="848537" cy="704749"/>
                  <wp:effectExtent l="12700" t="12700" r="15240" b="6985"/>
                  <wp:wrapNone/>
                  <wp:docPr id="411008803" name="Bildobjekt 411008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r="55730"/>
                          <a:stretch>
                            <a:fillRect/>
                          </a:stretch>
                        </pic:blipFill>
                        <pic:spPr bwMode="auto">
                          <a:xfrm flipH="1">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  ⏑  ––</w:t>
            </w:r>
          </w:p>
          <w:p w14:paraId="1C44972E" w14:textId="77777777" w:rsid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0E6871D7" w14:textId="4AA27015" w:rsidR="001471A6" w:rsidRP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67896" behindDoc="0" locked="0" layoutInCell="1" allowOverlap="1" wp14:anchorId="70A3843E" wp14:editId="4C152420">
                  <wp:simplePos x="0" y="0"/>
                  <wp:positionH relativeFrom="column">
                    <wp:posOffset>351894</wp:posOffset>
                  </wp:positionH>
                  <wp:positionV relativeFrom="paragraph">
                    <wp:posOffset>372258</wp:posOffset>
                  </wp:positionV>
                  <wp:extent cx="848537" cy="704749"/>
                  <wp:effectExtent l="12700" t="12700" r="15240" b="6985"/>
                  <wp:wrapNone/>
                  <wp:docPr id="1060914292" name="Bildobjekt 1060914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r="55730"/>
                          <a:stretch>
                            <a:fillRect/>
                          </a:stretch>
                        </pic:blipFill>
                        <pic:spPr bwMode="auto">
                          <a:xfrm>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  ⏑  ––</w:t>
            </w:r>
          </w:p>
          <w:p w14:paraId="57E40C70" w14:textId="77777777" w:rsid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23F86B4B" w14:textId="77777777" w:rsidR="001471A6" w:rsidRDefault="001471A6" w:rsidP="001471A6">
            <w:pPr>
              <w:pStyle w:val="paragraph"/>
              <w:spacing w:before="0" w:beforeAutospacing="0" w:after="0" w:afterAutospacing="0"/>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b/>
                <w:bCs/>
                <w:color w:val="4472C4"/>
                <w:sz w:val="52"/>
                <w:szCs w:val="52"/>
              </w:rPr>
              <w:t>⏑  ⏑  ––</w:t>
            </w:r>
          </w:p>
          <w:p w14:paraId="410F0478" w14:textId="6472D23D" w:rsidR="001471A6" w:rsidRPr="001471A6" w:rsidRDefault="001471A6" w:rsidP="001471A6">
            <w:pPr>
              <w:pStyle w:val="paragraph"/>
              <w:spacing w:before="0" w:beforeAutospacing="0" w:after="0" w:afterAutospacing="0"/>
              <w:jc w:val="center"/>
              <w:textAlignment w:val="baseline"/>
              <w:rPr>
                <w:rStyle w:val="normaltextrun"/>
                <w:rFonts w:ascii="Aptos" w:hAnsi="Aptos" w:cs="Segoe UI"/>
                <w:sz w:val="52"/>
                <w:szCs w:val="52"/>
              </w:rPr>
            </w:pPr>
            <w:r w:rsidRPr="001471A6">
              <w:rPr>
                <w:rStyle w:val="normaltextrun"/>
                <w:rFonts w:ascii="Segoe UI Symbol" w:hAnsi="Segoe UI Symbol" w:cs="Segoe UI"/>
                <w:color w:val="4472C4"/>
                <w:sz w:val="52"/>
                <w:szCs w:val="52"/>
              </w:rPr>
              <w:t>👏</w:t>
            </w:r>
          </w:p>
        </w:tc>
        <w:tc>
          <w:tcPr>
            <w:tcW w:w="972" w:type="pct"/>
          </w:tcPr>
          <w:p w14:paraId="782B39C5" w14:textId="78E5F3CC" w:rsidR="001471A6" w:rsidRPr="001471A6" w:rsidRDefault="001471A6" w:rsidP="00D866D9">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74040" behindDoc="0" locked="0" layoutInCell="1" allowOverlap="1" wp14:anchorId="14904E21" wp14:editId="6F97BADB">
                  <wp:simplePos x="0" y="0"/>
                  <wp:positionH relativeFrom="column">
                    <wp:posOffset>359605</wp:posOffset>
                  </wp:positionH>
                  <wp:positionV relativeFrom="paragraph">
                    <wp:posOffset>420907</wp:posOffset>
                  </wp:positionV>
                  <wp:extent cx="848537" cy="704749"/>
                  <wp:effectExtent l="12700" t="12700" r="15240" b="6985"/>
                  <wp:wrapNone/>
                  <wp:docPr id="1069934997" name="Bildobjekt 1069934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r="55730"/>
                          <a:stretch>
                            <a:fillRect/>
                          </a:stretch>
                        </pic:blipFill>
                        <pic:spPr bwMode="auto">
                          <a:xfrm flipH="1">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  ––  ⏑</w:t>
            </w:r>
          </w:p>
          <w:p w14:paraId="6217C527" w14:textId="1E388228" w:rsid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44F347BA" w14:textId="294CA3E0" w:rsidR="001471A6" w:rsidRP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69944" behindDoc="0" locked="0" layoutInCell="1" allowOverlap="1" wp14:anchorId="7DB8D193" wp14:editId="364CECF6">
                  <wp:simplePos x="0" y="0"/>
                  <wp:positionH relativeFrom="column">
                    <wp:posOffset>351894</wp:posOffset>
                  </wp:positionH>
                  <wp:positionV relativeFrom="paragraph">
                    <wp:posOffset>372258</wp:posOffset>
                  </wp:positionV>
                  <wp:extent cx="848537" cy="704749"/>
                  <wp:effectExtent l="12700" t="12700" r="15240" b="6985"/>
                  <wp:wrapNone/>
                  <wp:docPr id="1863705362" name="Bildobjekt 186370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r="55730"/>
                          <a:stretch>
                            <a:fillRect/>
                          </a:stretch>
                        </pic:blipFill>
                        <pic:spPr bwMode="auto">
                          <a:xfrm>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  ––  ⏑</w:t>
            </w:r>
          </w:p>
          <w:p w14:paraId="44138D40" w14:textId="77777777" w:rsid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5008A812" w14:textId="77777777" w:rsid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b/>
                <w:bCs/>
                <w:color w:val="4472C4"/>
                <w:sz w:val="52"/>
                <w:szCs w:val="52"/>
              </w:rPr>
              <w:t>⏑  ––  ⏑</w:t>
            </w:r>
          </w:p>
          <w:p w14:paraId="0996C844" w14:textId="7882E142" w:rsidR="001471A6" w:rsidRP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color w:val="4472C4"/>
                <w:sz w:val="52"/>
                <w:szCs w:val="52"/>
              </w:rPr>
              <w:t>👏</w:t>
            </w:r>
          </w:p>
        </w:tc>
        <w:tc>
          <w:tcPr>
            <w:tcW w:w="972" w:type="pct"/>
          </w:tcPr>
          <w:p w14:paraId="788D8116" w14:textId="1936D6D9" w:rsidR="001471A6" w:rsidRPr="001471A6" w:rsidRDefault="001471A6" w:rsidP="00D866D9">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76088" behindDoc="0" locked="0" layoutInCell="1" allowOverlap="1" wp14:anchorId="6DB15912" wp14:editId="15965590">
                  <wp:simplePos x="0" y="0"/>
                  <wp:positionH relativeFrom="column">
                    <wp:posOffset>361511</wp:posOffset>
                  </wp:positionH>
                  <wp:positionV relativeFrom="paragraph">
                    <wp:posOffset>420907</wp:posOffset>
                  </wp:positionV>
                  <wp:extent cx="848537" cy="704749"/>
                  <wp:effectExtent l="12700" t="12700" r="15240" b="6985"/>
                  <wp:wrapNone/>
                  <wp:docPr id="1473331605" name="Bildobjekt 147333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r="55730"/>
                          <a:stretch>
                            <a:fillRect/>
                          </a:stretch>
                        </pic:blipFill>
                        <pic:spPr bwMode="auto">
                          <a:xfrm flipH="1">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 xml:space="preserve">––  ⏑  ––  </w:t>
            </w:r>
          </w:p>
          <w:p w14:paraId="402B7D3F" w14:textId="570FEE53" w:rsid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5F70B898" w14:textId="4BD73D5B" w:rsidR="001471A6" w:rsidRP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E561DF">
              <w:rPr>
                <w:noProof/>
              </w:rPr>
              <w:drawing>
                <wp:anchor distT="0" distB="0" distL="114300" distR="114300" simplePos="0" relativeHeight="251771992" behindDoc="0" locked="0" layoutInCell="1" allowOverlap="1" wp14:anchorId="56BDA589" wp14:editId="4484657E">
                  <wp:simplePos x="0" y="0"/>
                  <wp:positionH relativeFrom="column">
                    <wp:posOffset>351894</wp:posOffset>
                  </wp:positionH>
                  <wp:positionV relativeFrom="paragraph">
                    <wp:posOffset>372258</wp:posOffset>
                  </wp:positionV>
                  <wp:extent cx="848537" cy="704749"/>
                  <wp:effectExtent l="12700" t="12700" r="15240" b="6985"/>
                  <wp:wrapNone/>
                  <wp:docPr id="368559321" name="Bildobjekt 36855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extLst>
                              <a:ext uri="{28A0092B-C50C-407E-A947-70E740481C1C}">
                                <a14:useLocalDpi xmlns:a14="http://schemas.microsoft.com/office/drawing/2010/main" val="0"/>
                              </a:ext>
                            </a:extLst>
                          </a:blip>
                          <a:srcRect r="55730"/>
                          <a:stretch>
                            <a:fillRect/>
                          </a:stretch>
                        </pic:blipFill>
                        <pic:spPr bwMode="auto">
                          <a:xfrm>
                            <a:off x="0" y="0"/>
                            <a:ext cx="848537" cy="704749"/>
                          </a:xfrm>
                          <a:prstGeom prst="rect">
                            <a:avLst/>
                          </a:prstGeom>
                          <a:ln w="317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471A6">
              <w:rPr>
                <w:rStyle w:val="normaltextrun"/>
                <w:rFonts w:ascii="Segoe UI Symbol" w:hAnsi="Segoe UI Symbol" w:cs="Segoe UI"/>
                <w:b/>
                <w:bCs/>
                <w:color w:val="4472C4"/>
                <w:sz w:val="52"/>
                <w:szCs w:val="52"/>
              </w:rPr>
              <w:t>––  ⏑  ––</w:t>
            </w:r>
          </w:p>
          <w:p w14:paraId="02668FD7" w14:textId="77777777" w:rsid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color w:val="4472C4"/>
                <w:sz w:val="52"/>
                <w:szCs w:val="52"/>
              </w:rPr>
            </w:pPr>
          </w:p>
          <w:p w14:paraId="1D7617C1" w14:textId="77777777" w:rsid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b/>
                <w:bCs/>
                <w:color w:val="4472C4"/>
                <w:sz w:val="52"/>
                <w:szCs w:val="52"/>
              </w:rPr>
              <w:t>––  ⏑  ––</w:t>
            </w:r>
          </w:p>
          <w:p w14:paraId="10408A7E" w14:textId="5BC7DCFF" w:rsidR="001471A6" w:rsidRPr="001471A6" w:rsidRDefault="001471A6" w:rsidP="001471A6">
            <w:pPr>
              <w:pStyle w:val="paragraph"/>
              <w:spacing w:before="0" w:beforeAutospacing="0" w:after="0" w:afterAutospacing="0" w:line="276" w:lineRule="auto"/>
              <w:jc w:val="center"/>
              <w:textAlignment w:val="baseline"/>
              <w:rPr>
                <w:rStyle w:val="normaltextrun"/>
                <w:rFonts w:ascii="Segoe UI Symbol" w:hAnsi="Segoe UI Symbol" w:cs="Segoe UI"/>
                <w:b/>
                <w:bCs/>
                <w:color w:val="4472C4"/>
                <w:sz w:val="52"/>
                <w:szCs w:val="52"/>
              </w:rPr>
            </w:pPr>
            <w:r w:rsidRPr="001471A6">
              <w:rPr>
                <w:rStyle w:val="normaltextrun"/>
                <w:rFonts w:ascii="Segoe UI Symbol" w:hAnsi="Segoe UI Symbol" w:cs="Segoe UI"/>
                <w:color w:val="4472C4"/>
                <w:sz w:val="52"/>
                <w:szCs w:val="52"/>
              </w:rPr>
              <w:t>👏</w:t>
            </w:r>
          </w:p>
        </w:tc>
      </w:tr>
    </w:tbl>
    <w:p w14:paraId="47CCDE78" w14:textId="397AE64F" w:rsidR="001471A6" w:rsidRDefault="001471A6" w:rsidP="00224B7A">
      <w:pPr>
        <w:jc w:val="center"/>
        <w:rPr>
          <w:rStyle w:val="normaltextrun"/>
          <w:rFonts w:ascii="Segoe UI Symbol" w:hAnsi="Segoe UI Symbol" w:cs="Segoe UI"/>
          <w:b/>
          <w:bCs/>
          <w:color w:val="4472C4"/>
          <w:sz w:val="72"/>
          <w:szCs w:val="72"/>
        </w:rPr>
        <w:sectPr w:rsidR="001471A6" w:rsidSect="001471A6">
          <w:type w:val="continuous"/>
          <w:pgSz w:w="16834" w:h="11909" w:orient="landscape"/>
          <w:pgMar w:top="1440" w:right="1440" w:bottom="1440" w:left="1440" w:header="720" w:footer="720" w:gutter="0"/>
          <w:pgNumType w:start="1"/>
          <w:cols w:space="709"/>
        </w:sectPr>
      </w:pPr>
    </w:p>
    <w:p w14:paraId="22115D1F" w14:textId="5A78AA93" w:rsidR="001471A6" w:rsidRDefault="001471A6" w:rsidP="00224B7A">
      <w:pPr>
        <w:jc w:val="center"/>
        <w:rPr>
          <w:rStyle w:val="normaltextrun"/>
          <w:rFonts w:ascii="Segoe UI Symbol" w:hAnsi="Segoe UI Symbol" w:cs="Segoe UI"/>
          <w:b/>
          <w:bCs/>
          <w:color w:val="4472C4"/>
          <w:sz w:val="72"/>
          <w:szCs w:val="72"/>
        </w:rPr>
      </w:pPr>
    </w:p>
    <w:p w14:paraId="0273B00C" w14:textId="77777777" w:rsidR="001471A6" w:rsidRDefault="001471A6" w:rsidP="00224B7A">
      <w:pPr>
        <w:jc w:val="center"/>
        <w:rPr>
          <w:rStyle w:val="normaltextrun"/>
          <w:rFonts w:ascii="Segoe UI Symbol" w:hAnsi="Segoe UI Symbol" w:cs="Segoe UI"/>
          <w:b/>
          <w:bCs/>
          <w:color w:val="4472C4"/>
          <w:sz w:val="72"/>
          <w:szCs w:val="72"/>
        </w:rPr>
      </w:pPr>
    </w:p>
    <w:p w14:paraId="1826BA4D" w14:textId="77777777" w:rsidR="00D25F91" w:rsidRDefault="00D25F91" w:rsidP="001471A6">
      <w:pPr>
        <w:rPr>
          <w:rStyle w:val="normaltextrun"/>
          <w:rFonts w:ascii="Segoe UI Symbol" w:hAnsi="Segoe UI Symbol" w:cs="Segoe UI"/>
          <w:b/>
          <w:bCs/>
          <w:color w:val="4472C4"/>
          <w:sz w:val="72"/>
          <w:szCs w:val="72"/>
        </w:rPr>
        <w:sectPr w:rsidR="00D25F91" w:rsidSect="00224B7A">
          <w:type w:val="continuous"/>
          <w:pgSz w:w="16834" w:h="11909" w:orient="landscape"/>
          <w:pgMar w:top="1440" w:right="1440" w:bottom="1440" w:left="1440" w:header="720" w:footer="720" w:gutter="0"/>
          <w:pgNumType w:start="1"/>
          <w:cols w:num="2" w:space="709"/>
        </w:sectPr>
      </w:pPr>
    </w:p>
    <w:p w14:paraId="7912BE6B" w14:textId="77777777" w:rsidR="00D25F91" w:rsidRDefault="00D25F91" w:rsidP="001471A6">
      <w:pPr>
        <w:rPr>
          <w:rStyle w:val="normaltextrun"/>
          <w:rFonts w:ascii="Segoe UI Symbol" w:hAnsi="Segoe UI Symbol" w:cs="Segoe UI"/>
          <w:b/>
          <w:bCs/>
          <w:color w:val="4472C4"/>
          <w:sz w:val="72"/>
          <w:szCs w:val="72"/>
        </w:rPr>
      </w:pPr>
    </w:p>
    <w:p w14:paraId="62E8D1E9" w14:textId="7E03C635" w:rsidR="00D25F91" w:rsidRPr="00887F71" w:rsidRDefault="00D25F91" w:rsidP="00D25F91">
      <w:pPr>
        <w:pStyle w:val="Rubrik3"/>
        <w:rPr>
          <w:rFonts w:ascii="Georgia" w:hAnsi="Georgia"/>
          <w:b/>
          <w:bCs/>
          <w:color w:val="262626" w:themeColor="text1" w:themeTint="D9"/>
          <w:sz w:val="32"/>
          <w:szCs w:val="32"/>
        </w:rPr>
      </w:pPr>
      <w:bookmarkStart w:id="20" w:name="_Toc225258902"/>
      <w:r>
        <w:rPr>
          <w:rFonts w:ascii="Georgia" w:hAnsi="Georgia"/>
          <w:b/>
          <w:bCs/>
          <w:color w:val="000000" w:themeColor="text1"/>
          <w:sz w:val="32"/>
          <w:szCs w:val="32"/>
        </w:rPr>
        <w:lastRenderedPageBreak/>
        <w:t>5</w:t>
      </w:r>
      <w:r w:rsidRPr="00C26676">
        <w:rPr>
          <w:rFonts w:ascii="Georgia" w:hAnsi="Georgia"/>
          <w:b/>
          <w:bCs/>
          <w:color w:val="000000" w:themeColor="text1"/>
          <w:sz w:val="32"/>
          <w:szCs w:val="32"/>
        </w:rPr>
        <w:t>.</w:t>
      </w:r>
      <w:r>
        <w:rPr>
          <w:rFonts w:ascii="Georgia" w:hAnsi="Georgia"/>
          <w:b/>
          <w:bCs/>
          <w:color w:val="000000" w:themeColor="text1"/>
          <w:sz w:val="32"/>
          <w:szCs w:val="32"/>
        </w:rPr>
        <w:t>1</w:t>
      </w:r>
      <w:r w:rsidRPr="00C26676">
        <w:rPr>
          <w:rFonts w:ascii="Georgia" w:hAnsi="Georgia"/>
          <w:b/>
          <w:bCs/>
          <w:color w:val="000000" w:themeColor="text1"/>
          <w:sz w:val="32"/>
          <w:szCs w:val="32"/>
        </w:rPr>
        <w:t>:</w:t>
      </w:r>
      <w:bookmarkStart w:id="21" w:name="_Toc225255562"/>
      <w:r w:rsidRPr="00887F71">
        <w:rPr>
          <w:rFonts w:ascii="Georgia" w:hAnsi="Georgia"/>
          <w:b/>
          <w:bCs/>
          <w:color w:val="262626" w:themeColor="text1" w:themeTint="D9"/>
          <w:sz w:val="32"/>
          <w:szCs w:val="32"/>
        </w:rPr>
        <w:t xml:space="preserve"> Diplom att skriva ut, en per elev – Se nästa sida</w:t>
      </w:r>
      <w:bookmarkEnd w:id="20"/>
      <w:bookmarkEnd w:id="21"/>
      <w:r w:rsidRPr="00887F71">
        <w:rPr>
          <w:rFonts w:ascii="Georgia" w:hAnsi="Georgia"/>
          <w:b/>
          <w:bCs/>
          <w:color w:val="262626" w:themeColor="text1" w:themeTint="D9"/>
          <w:sz w:val="32"/>
          <w:szCs w:val="32"/>
        </w:rPr>
        <w:br/>
      </w:r>
    </w:p>
    <w:p w14:paraId="18C9B36F" w14:textId="77777777" w:rsidR="00D25F91" w:rsidRDefault="00D25F91" w:rsidP="00D25F91">
      <w:pPr>
        <w:rPr>
          <w:rFonts w:ascii="Georgia" w:hAnsi="Georgia"/>
        </w:rPr>
      </w:pPr>
      <w:r>
        <w:rPr>
          <w:rFonts w:ascii="Georgia" w:hAnsi="Georgia"/>
        </w:rPr>
        <w:t>Skriv ut ett exemplar per elev. Skriv var elevs namn i mitten av diplomet. Du kan också skriva en uppmuntrande hälsning om gott deltagande under språkstärkande skollov om du vill!</w:t>
      </w:r>
    </w:p>
    <w:p w14:paraId="041FE44F" w14:textId="77777777" w:rsidR="00D25F91" w:rsidRPr="00887F71" w:rsidRDefault="00D25F91" w:rsidP="00D25F91">
      <w:pPr>
        <w:rPr>
          <w:rFonts w:ascii="Georgia" w:hAnsi="Georgia"/>
        </w:rPr>
      </w:pPr>
    </w:p>
    <w:p w14:paraId="5AF8DC42" w14:textId="0CF5705C" w:rsidR="00D25F91" w:rsidRDefault="00D25F91" w:rsidP="00D25F91">
      <w:pPr>
        <w:pStyle w:val="Rubrik3"/>
        <w:rPr>
          <w:rFonts w:ascii="Georgia" w:hAnsi="Georgia"/>
          <w:b/>
          <w:bCs/>
          <w:color w:val="000000" w:themeColor="text1"/>
          <w:sz w:val="32"/>
          <w:szCs w:val="32"/>
        </w:rPr>
      </w:pPr>
    </w:p>
    <w:p w14:paraId="2AC70598" w14:textId="77777777" w:rsidR="00D25F91" w:rsidRDefault="00D25F91" w:rsidP="001471A6">
      <w:pPr>
        <w:rPr>
          <w:rStyle w:val="normaltextrun"/>
          <w:rFonts w:ascii="Segoe UI Symbol" w:hAnsi="Segoe UI Symbol" w:cs="Segoe UI"/>
          <w:b/>
          <w:bCs/>
          <w:color w:val="4472C4"/>
          <w:sz w:val="72"/>
          <w:szCs w:val="72"/>
        </w:rPr>
      </w:pPr>
    </w:p>
    <w:p w14:paraId="7C1D71B1" w14:textId="77777777" w:rsidR="00D25F91" w:rsidRDefault="00D25F91" w:rsidP="001471A6">
      <w:pPr>
        <w:rPr>
          <w:rStyle w:val="normaltextrun"/>
          <w:rFonts w:ascii="Segoe UI Symbol" w:hAnsi="Segoe UI Symbol" w:cs="Segoe UI"/>
          <w:b/>
          <w:bCs/>
          <w:color w:val="4472C4"/>
          <w:sz w:val="72"/>
          <w:szCs w:val="72"/>
        </w:rPr>
      </w:pPr>
    </w:p>
    <w:p w14:paraId="56C1F866" w14:textId="77777777" w:rsidR="00D25F91" w:rsidRDefault="00D25F91" w:rsidP="001471A6">
      <w:pPr>
        <w:rPr>
          <w:rStyle w:val="normaltextrun"/>
          <w:rFonts w:ascii="Segoe UI Symbol" w:hAnsi="Segoe UI Symbol" w:cs="Segoe UI"/>
          <w:b/>
          <w:bCs/>
          <w:color w:val="4472C4"/>
          <w:sz w:val="72"/>
          <w:szCs w:val="72"/>
        </w:rPr>
      </w:pPr>
    </w:p>
    <w:p w14:paraId="7F04B043" w14:textId="77777777" w:rsidR="00D25F91" w:rsidRDefault="00D25F91" w:rsidP="001471A6">
      <w:pPr>
        <w:rPr>
          <w:rStyle w:val="normaltextrun"/>
          <w:rFonts w:ascii="Segoe UI Symbol" w:hAnsi="Segoe UI Symbol" w:cs="Segoe UI"/>
          <w:b/>
          <w:bCs/>
          <w:color w:val="4472C4"/>
          <w:sz w:val="72"/>
          <w:szCs w:val="72"/>
        </w:rPr>
      </w:pPr>
    </w:p>
    <w:p w14:paraId="5C3BF374" w14:textId="77777777" w:rsidR="00D25F91" w:rsidRDefault="00D25F91" w:rsidP="001471A6">
      <w:pPr>
        <w:rPr>
          <w:rStyle w:val="normaltextrun"/>
          <w:rFonts w:ascii="Segoe UI Symbol" w:hAnsi="Segoe UI Symbol" w:cs="Segoe UI"/>
          <w:b/>
          <w:bCs/>
          <w:color w:val="4472C4"/>
          <w:sz w:val="72"/>
          <w:szCs w:val="72"/>
        </w:rPr>
      </w:pPr>
    </w:p>
    <w:p w14:paraId="702E7D66" w14:textId="77777777" w:rsidR="00D25F91" w:rsidRDefault="00D25F91" w:rsidP="001471A6">
      <w:pPr>
        <w:rPr>
          <w:rStyle w:val="normaltextrun"/>
          <w:rFonts w:ascii="Segoe UI Symbol" w:hAnsi="Segoe UI Symbol" w:cs="Segoe UI"/>
          <w:b/>
          <w:bCs/>
          <w:color w:val="4472C4"/>
          <w:sz w:val="72"/>
          <w:szCs w:val="72"/>
        </w:rPr>
      </w:pPr>
    </w:p>
    <w:p w14:paraId="2270539A" w14:textId="4B744DF0" w:rsidR="00D25F91" w:rsidRDefault="00D25F91" w:rsidP="001471A6">
      <w:pPr>
        <w:rPr>
          <w:rStyle w:val="normaltextrun"/>
          <w:rFonts w:ascii="Segoe UI Symbol" w:hAnsi="Segoe UI Symbol" w:cs="Segoe UI"/>
          <w:b/>
          <w:bCs/>
          <w:color w:val="4472C4"/>
          <w:sz w:val="72"/>
          <w:szCs w:val="72"/>
        </w:rPr>
        <w:sectPr w:rsidR="00D25F91" w:rsidSect="00D25F91">
          <w:type w:val="continuous"/>
          <w:pgSz w:w="16834" w:h="11909" w:orient="landscape"/>
          <w:pgMar w:top="1440" w:right="1440" w:bottom="1440" w:left="1440" w:header="720" w:footer="720" w:gutter="0"/>
          <w:pgNumType w:start="21"/>
          <w:cols w:space="709"/>
        </w:sectPr>
      </w:pPr>
    </w:p>
    <w:p w14:paraId="430F1000" w14:textId="026214B8" w:rsidR="00CC2A09" w:rsidRDefault="00D25F91" w:rsidP="00564551">
      <w:r>
        <w:rPr>
          <w:noProof/>
        </w:rPr>
        <w:lastRenderedPageBreak/>
        <w:drawing>
          <wp:anchor distT="0" distB="0" distL="114300" distR="114300" simplePos="0" relativeHeight="251778136" behindDoc="0" locked="0" layoutInCell="1" allowOverlap="1" wp14:anchorId="07C18D78" wp14:editId="14A1E523">
            <wp:simplePos x="0" y="0"/>
            <wp:positionH relativeFrom="margin">
              <wp:posOffset>1109345</wp:posOffset>
            </wp:positionH>
            <wp:positionV relativeFrom="margin">
              <wp:posOffset>-1491615</wp:posOffset>
            </wp:positionV>
            <wp:extent cx="6617335" cy="9441815"/>
            <wp:effectExtent l="0" t="2540" r="0" b="0"/>
            <wp:wrapSquare wrapText="bothSides"/>
            <wp:docPr id="1310764637"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0764637" name="Bildobjekt 1310764637"/>
                    <pic:cNvPicPr/>
                  </pic:nvPicPr>
                  <pic:blipFill>
                    <a:blip r:embed="rId50" cstate="print">
                      <a:extLst>
                        <a:ext uri="{28A0092B-C50C-407E-A947-70E740481C1C}">
                          <a14:useLocalDpi xmlns:a14="http://schemas.microsoft.com/office/drawing/2010/main" val="0"/>
                        </a:ext>
                      </a:extLst>
                    </a:blip>
                    <a:stretch>
                      <a:fillRect/>
                    </a:stretch>
                  </pic:blipFill>
                  <pic:spPr>
                    <a:xfrm rot="16200000">
                      <a:off x="0" y="0"/>
                      <a:ext cx="6617335" cy="9441815"/>
                    </a:xfrm>
                    <a:prstGeom prst="rect">
                      <a:avLst/>
                    </a:prstGeom>
                  </pic:spPr>
                </pic:pic>
              </a:graphicData>
            </a:graphic>
          </wp:anchor>
        </w:drawing>
      </w:r>
    </w:p>
    <w:sectPr w:rsidR="00CC2A09" w:rsidSect="00D9783F">
      <w:type w:val="continuous"/>
      <w:pgSz w:w="16834" w:h="11909" w:orient="landscape"/>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B7CE06" w14:textId="77777777" w:rsidR="004B6C0B" w:rsidRDefault="004B6C0B">
      <w:r>
        <w:separator/>
      </w:r>
    </w:p>
  </w:endnote>
  <w:endnote w:type="continuationSeparator" w:id="0">
    <w:p w14:paraId="530349BA" w14:textId="77777777" w:rsidR="004B6C0B" w:rsidRDefault="004B6C0B">
      <w:r>
        <w:continuationSeparator/>
      </w:r>
    </w:p>
  </w:endnote>
  <w:endnote w:type="continuationNotice" w:id="1">
    <w:p w14:paraId="16C5A916" w14:textId="77777777" w:rsidR="004B6C0B" w:rsidRDefault="004B6C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EFC50207-7BDC-4F4C-88F0-D65C9D65A1AD}"/>
    <w:embedBold r:id="rId2" w:fontKey="{EE170F70-EAA4-F845-9216-E5EDE9D4D0C0}"/>
    <w:embedItalic r:id="rId3" w:fontKey="{9F546F11-D7AD-2A41-ADEB-356255F7C445}"/>
    <w:embedBoldItalic r:id="rId4" w:fontKey="{2EC104F4-C783-C141-9E4D-8FCF7416AD17}"/>
  </w:font>
  <w:font w:name="Arial">
    <w:panose1 w:val="020B0604020202020204"/>
    <w:charset w:val="00"/>
    <w:family w:val="swiss"/>
    <w:pitch w:val="variable"/>
    <w:sig w:usb0="E0002EFF" w:usb1="C0007843" w:usb2="00000009" w:usb3="00000000" w:csb0="000001FF" w:csb1="00000000"/>
    <w:embedRegular r:id="rId5" w:fontKey="{F4D99252-E62B-9748-9DEB-1D9012907D81}"/>
    <w:embedBoldItalic r:id="rId6" w:fontKey="{4BC8C386-6538-234A-9510-BB7CDC08C6E8}"/>
  </w:font>
  <w:font w:name="Source Sans Pro">
    <w:panose1 w:val="020B0503030403020204"/>
    <w:charset w:val="00"/>
    <w:family w:val="swiss"/>
    <w:pitch w:val="variable"/>
    <w:sig w:usb0="600002F7" w:usb1="02000001" w:usb2="00000000" w:usb3="00000000" w:csb0="0000019F" w:csb1="00000000"/>
    <w:embedRegular r:id="rId7" w:fontKey="{3A6BC33D-EA68-634B-A3B3-C7777687202B}"/>
    <w:embedBold r:id="rId8" w:fontKey="{7BC984F1-8905-064D-B4D4-CF52DD1E8BD9}"/>
  </w:font>
  <w:font w:name="Cambria">
    <w:panose1 w:val="02040503050406030204"/>
    <w:charset w:val="00"/>
    <w:family w:val="roman"/>
    <w:pitch w:val="variable"/>
    <w:sig w:usb0="E00006FF" w:usb1="420024FF" w:usb2="02000000" w:usb3="00000000" w:csb0="0000019F" w:csb1="00000000"/>
    <w:embedRegular r:id="rId9" w:fontKey="{C05A1108-34CA-EC43-995C-63A5DAF8809B}"/>
    <w:embedBold r:id="rId10" w:fontKey="{CCF57D85-4E1C-F64C-9C91-54C5260FD171}"/>
  </w:font>
  <w:font w:name="Calibri">
    <w:panose1 w:val="020F0502020204030204"/>
    <w:charset w:val="00"/>
    <w:family w:val="swiss"/>
    <w:pitch w:val="variable"/>
    <w:sig w:usb0="E0002AFF" w:usb1="C000247B" w:usb2="00000009" w:usb3="00000000" w:csb0="000001FF" w:csb1="00000000"/>
    <w:embedRegular r:id="rId11" w:fontKey="{29D58490-A4F3-DD4E-AC89-B964FF5DD975}"/>
    <w:embedBold r:id="rId12" w:fontKey="{A3A8A95B-50A4-C14A-A35C-D4A8637C9604}"/>
  </w:font>
  <w:font w:name="MS Gothic">
    <w:altName w:val="ＭＳ ゴシック"/>
    <w:panose1 w:val="020B0609070205080204"/>
    <w:charset w:val="80"/>
    <w:family w:val="modern"/>
    <w:pitch w:val="fixed"/>
    <w:sig w:usb0="E00002FF" w:usb1="6AC7FDFB" w:usb2="08000012" w:usb3="00000000" w:csb0="0002009F" w:csb1="00000000"/>
  </w:font>
  <w:font w:name="Microsoft Sans Serif">
    <w:panose1 w:val="020B0604020202020204"/>
    <w:charset w:val="00"/>
    <w:family w:val="swiss"/>
    <w:pitch w:val="variable"/>
    <w:sig w:usb0="E1002AFF" w:usb1="C0000002" w:usb2="00000008" w:usb3="00000000" w:csb0="000101FF" w:csb1="00000000"/>
    <w:embedRegular r:id="rId13" w:fontKey="{0DC9ECA5-AB73-174E-83F3-5E861A6F7CDD}"/>
    <w:embedBold r:id="rId14" w:fontKey="{C43B862F-8C7C-7449-AA7A-EF17E670802D}"/>
  </w:font>
  <w:font w:name="Source Sans Pro Light">
    <w:panose1 w:val="020B0403030403020204"/>
    <w:charset w:val="00"/>
    <w:family w:val="swiss"/>
    <w:pitch w:val="variable"/>
    <w:sig w:usb0="600002F7" w:usb1="02000001" w:usb2="00000000" w:usb3="00000000" w:csb0="0000019F" w:csb1="00000000"/>
    <w:embedRegular r:id="rId15" w:fontKey="{C3416C4B-BE03-4F44-9142-4AD780E92A40}"/>
    <w:embedItalic r:id="rId16" w:fontKey="{DC80D0B9-F2EC-D54F-AE21-1186B3BD5E66}"/>
  </w:font>
  <w:font w:name="Georgia">
    <w:panose1 w:val="02040502050405020303"/>
    <w:charset w:val="00"/>
    <w:family w:val="roman"/>
    <w:pitch w:val="variable"/>
    <w:sig w:usb0="00000287" w:usb1="00000000" w:usb2="00000000" w:usb3="00000000" w:csb0="0000009F" w:csb1="00000000"/>
    <w:embedRegular r:id="rId17" w:fontKey="{6A73C1EB-320B-2448-8FD1-09C8BDBC5B0A}"/>
    <w:embedBold r:id="rId18" w:fontKey="{483BCD7D-9912-4447-99E8-86470F64A322}"/>
    <w:embedBoldItalic r:id="rId19" w:fontKey="{07010768-8942-D740-B2AA-56588486591C}"/>
  </w:font>
  <w:font w:name="Source Sans Pro Black">
    <w:panose1 w:val="020B0803030403020204"/>
    <w:charset w:val="00"/>
    <w:family w:val="swiss"/>
    <w:pitch w:val="variable"/>
    <w:sig w:usb0="600002F7" w:usb1="02000001"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Source Sans Pro SemiBold">
    <w:panose1 w:val="020B0603030403020204"/>
    <w:charset w:val="00"/>
    <w:family w:val="swiss"/>
    <w:pitch w:val="variable"/>
    <w:sig w:usb0="600002F7" w:usb1="02000001" w:usb2="00000000" w:usb3="00000000" w:csb0="0000019F" w:csb1="00000000"/>
  </w:font>
  <w:font w:name="Segoe UI">
    <w:panose1 w:val="020B0502040204020203"/>
    <w:charset w:val="00"/>
    <w:family w:val="swiss"/>
    <w:pitch w:val="variable"/>
    <w:sig w:usb0="E4002EFF" w:usb1="C000E47F" w:usb2="00000009" w:usb3="00000000" w:csb0="000001FF" w:csb1="00000000"/>
    <w:embedRegular r:id="rId20" w:fontKey="{691F18EC-B9C4-9141-AE3D-77A0ACD71C9B}"/>
    <w:embedBold r:id="rId21" w:fontKey="{E94F1053-690B-EE48-BA1E-F85C15446D0B}"/>
  </w:font>
  <w:font w:name="Georgia Pro">
    <w:panose1 w:val="02040502050405020303"/>
    <w:charset w:val="00"/>
    <w:family w:val="roman"/>
    <w:pitch w:val="variable"/>
    <w:sig w:usb0="800002AF" w:usb1="00000003" w:usb2="00000000" w:usb3="00000000" w:csb0="0000009F" w:csb1="00000000"/>
    <w:embedRegular r:id="rId22" w:fontKey="{934DFF2C-2E61-DC46-BDFD-1EB06F5AA37E}"/>
  </w:font>
  <w:font w:name="Segoe UI Symbol">
    <w:panose1 w:val="020B0502040204020203"/>
    <w:charset w:val="00"/>
    <w:family w:val="swiss"/>
    <w:pitch w:val="variable"/>
    <w:sig w:usb0="800001E3" w:usb1="1200FFEF" w:usb2="00040000" w:usb3="00000000" w:csb0="00000001" w:csb1="00000000"/>
    <w:embedRegular r:id="rId23" w:fontKey="{BF135E0B-7532-8945-A27A-582C52633667}"/>
    <w:embedBold r:id="rId24" w:fontKey="{0F0115BE-72AE-2148-AFD1-998F9E895A9B}"/>
  </w:font>
  <w:font w:name="Aptos">
    <w:panose1 w:val="020B0004020202020204"/>
    <w:charset w:val="00"/>
    <w:family w:val="swiss"/>
    <w:pitch w:val="variable"/>
    <w:sig w:usb0="20000287" w:usb1="00000003" w:usb2="00000000" w:usb3="00000000" w:csb0="0000019F" w:csb1="00000000"/>
    <w:embedRegular r:id="rId25" w:fontKey="{DF0A7326-7BB4-FC42-85B5-1824F8B416F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584657651"/>
      <w:docPartObj>
        <w:docPartGallery w:val="Page Numbers (Bottom of Page)"/>
        <w:docPartUnique/>
      </w:docPartObj>
    </w:sdtPr>
    <w:sdtContent>
      <w:p w14:paraId="7A0241CD" w14:textId="77777777" w:rsidR="00313894" w:rsidRDefault="00313894" w:rsidP="00D9783F">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107246450"/>
      <w:docPartObj>
        <w:docPartGallery w:val="Page Numbers (Bottom of Page)"/>
        <w:docPartUnique/>
      </w:docPartObj>
    </w:sdtPr>
    <w:sdtContent>
      <w:p w14:paraId="43A34172" w14:textId="77777777" w:rsidR="00C50D43" w:rsidRDefault="00C50D43" w:rsidP="00D9783F">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966507265"/>
      <w:docPartObj>
        <w:docPartGallery w:val="Page Numbers (Bottom of Page)"/>
        <w:docPartUnique/>
      </w:docPartObj>
    </w:sdtPr>
    <w:sdtContent>
      <w:p w14:paraId="69128283" w14:textId="77777777" w:rsidR="007942AA" w:rsidRDefault="007942AA" w:rsidP="00D9783F">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722606331"/>
      <w:docPartObj>
        <w:docPartGallery w:val="Page Numbers (Bottom of Page)"/>
        <w:docPartUnique/>
      </w:docPartObj>
    </w:sdtPr>
    <w:sdtContent>
      <w:p w14:paraId="0625BC1A" w14:textId="77777777" w:rsidR="007942AA" w:rsidRDefault="007942AA" w:rsidP="00D9783F">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sdt>
    <w:sdtPr>
      <w:rPr>
        <w:rStyle w:val="Sidnummer"/>
      </w:rPr>
      <w:id w:val="1280843014"/>
      <w:docPartObj>
        <w:docPartGallery w:val="Page Numbers (Bottom of Page)"/>
        <w:docPartUnique/>
      </w:docPartObj>
    </w:sdtPr>
    <w:sdtContent>
      <w:p w14:paraId="70ADE31F" w14:textId="77777777" w:rsidR="007942AA" w:rsidRDefault="007942AA" w:rsidP="00D9783F">
        <w:pPr>
          <w:pStyle w:val="Sidfot"/>
          <w:framePr w:wrap="none" w:vAnchor="text" w:hAnchor="margin" w:xAlign="right" w:y="1"/>
          <w:ind w:right="360"/>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rPr>
          <w:fldChar w:fldCharType="end"/>
        </w:r>
      </w:p>
    </w:sdtContent>
  </w:sdt>
  <w:p w14:paraId="59EF0682" w14:textId="77777777" w:rsidR="007942AA" w:rsidRDefault="007942AA" w:rsidP="007942AA">
    <w:pPr>
      <w:pStyle w:val="Sidfot"/>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1381397799"/>
      <w:docPartObj>
        <w:docPartGallery w:val="Page Numbers (Bottom of Page)"/>
        <w:docPartUnique/>
      </w:docPartObj>
    </w:sdtPr>
    <w:sdtContent>
      <w:p w14:paraId="3BA34A29" w14:textId="79559BB0" w:rsidR="00D9783F" w:rsidRDefault="00D9783F" w:rsidP="00A226F1">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noProof/>
          </w:rPr>
          <w:t>1</w:t>
        </w:r>
        <w:r>
          <w:rPr>
            <w:rStyle w:val="Sidnummer"/>
          </w:rPr>
          <w:fldChar w:fldCharType="end"/>
        </w:r>
      </w:p>
    </w:sdtContent>
  </w:sdt>
  <w:p w14:paraId="29D2F684" w14:textId="77777777" w:rsidR="290E0085" w:rsidRDefault="290E0085" w:rsidP="00F75422">
    <w:pPr>
      <w:pStyle w:val="Sidfot"/>
      <w:ind w:right="360"/>
    </w:pPr>
  </w:p>
  <w:p w14:paraId="1D47EDBD" w14:textId="77777777" w:rsidR="290E0085" w:rsidRDefault="290E0085" w:rsidP="290E0085">
    <w:pPr>
      <w:pStyle w:val="Sidfot"/>
      <w:jc w:val="right"/>
    </w:pPr>
  </w:p>
  <w:sdt>
    <w:sdtPr>
      <w:id w:val="1776209831"/>
      <w:showingPlcHdr/>
      <w:docPartObj>
        <w:docPartGallery w:val="Page Numbers (Bottom of Page)"/>
        <w:docPartUnique/>
      </w:docPartObj>
    </w:sdtPr>
    <w:sdtContent>
      <w:p w14:paraId="6B781F95" w14:textId="77777777" w:rsidR="00470FEC" w:rsidRDefault="290E0085" w:rsidP="290E0085">
        <w:pPr>
          <w:pStyle w:val="Sidfot"/>
          <w:jc w:val="right"/>
        </w:pPr>
        <w:r>
          <w:t xml:space="preserve">     </w:t>
        </w:r>
      </w:p>
    </w:sdtContent>
  </w:sdt>
  <w:p w14:paraId="7A60929C" w14:textId="77777777" w:rsidR="00470FEC" w:rsidRDefault="00470FEC">
    <w:pPr>
      <w:pStyle w:val="Sidfo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Sidnummer"/>
      </w:rPr>
      <w:id w:val="-893035906"/>
      <w:docPartObj>
        <w:docPartGallery w:val="Page Numbers (Bottom of Page)"/>
        <w:docPartUnique/>
      </w:docPartObj>
    </w:sdtPr>
    <w:sdtContent>
      <w:p w14:paraId="483EDBC6" w14:textId="77777777" w:rsidR="00313894" w:rsidRDefault="00313894" w:rsidP="00A226F1">
        <w:pPr>
          <w:pStyle w:val="Sidfot"/>
          <w:framePr w:wrap="none" w:vAnchor="text" w:hAnchor="margin" w:xAlign="right" w:y="1"/>
          <w:rPr>
            <w:rStyle w:val="Sidnummer"/>
          </w:rPr>
        </w:pPr>
        <w:r>
          <w:rPr>
            <w:rStyle w:val="Sidnummer"/>
          </w:rPr>
          <w:fldChar w:fldCharType="begin"/>
        </w:r>
        <w:r>
          <w:rPr>
            <w:rStyle w:val="Sidnummer"/>
          </w:rPr>
          <w:instrText xml:space="preserve"> PAGE </w:instrText>
        </w:r>
        <w:r>
          <w:rPr>
            <w:rStyle w:val="Sidnummer"/>
          </w:rPr>
          <w:fldChar w:fldCharType="separate"/>
        </w:r>
        <w:r>
          <w:rPr>
            <w:rStyle w:val="Sidnummer"/>
            <w:noProof/>
          </w:rPr>
          <w:t>1</w:t>
        </w:r>
        <w:r>
          <w:rPr>
            <w:rStyle w:val="Sidnummer"/>
          </w:rPr>
          <w:fldChar w:fldCharType="end"/>
        </w:r>
      </w:p>
    </w:sdtContent>
  </w:sdt>
  <w:tbl>
    <w:tblPr>
      <w:tblW w:w="0" w:type="auto"/>
      <w:tblLook w:val="06A0" w:firstRow="1" w:lastRow="0" w:firstColumn="1" w:lastColumn="0" w:noHBand="1" w:noVBand="1"/>
    </w:tblPr>
    <w:tblGrid>
      <w:gridCol w:w="4650"/>
      <w:gridCol w:w="4650"/>
      <w:gridCol w:w="4650"/>
    </w:tblGrid>
    <w:tr w:rsidR="09497218" w14:paraId="3E088421" w14:textId="77777777" w:rsidTr="09497218">
      <w:trPr>
        <w:trHeight w:val="300"/>
      </w:trPr>
      <w:tc>
        <w:tcPr>
          <w:tcW w:w="4650" w:type="dxa"/>
        </w:tcPr>
        <w:p w14:paraId="2E820C27" w14:textId="77777777" w:rsidR="09497218" w:rsidRDefault="09497218" w:rsidP="00313894">
          <w:pPr>
            <w:pStyle w:val="Sidhuvud"/>
            <w:ind w:left="-115" w:right="360"/>
          </w:pPr>
        </w:p>
      </w:tc>
      <w:tc>
        <w:tcPr>
          <w:tcW w:w="4650" w:type="dxa"/>
        </w:tcPr>
        <w:p w14:paraId="4E190A1C" w14:textId="77777777" w:rsidR="09497218" w:rsidRDefault="09497218" w:rsidP="09497218">
          <w:pPr>
            <w:pStyle w:val="Sidhuvud"/>
            <w:jc w:val="center"/>
          </w:pPr>
        </w:p>
      </w:tc>
      <w:tc>
        <w:tcPr>
          <w:tcW w:w="4650" w:type="dxa"/>
        </w:tcPr>
        <w:p w14:paraId="31A5BB20" w14:textId="77777777" w:rsidR="09497218" w:rsidRDefault="09497218" w:rsidP="09497218">
          <w:pPr>
            <w:pStyle w:val="Sidhuvud"/>
            <w:ind w:right="-115"/>
            <w:jc w:val="right"/>
          </w:pPr>
        </w:p>
      </w:tc>
    </w:tr>
  </w:tbl>
  <w:p w14:paraId="67C1C718" w14:textId="77777777" w:rsidR="00975DA3" w:rsidRDefault="00975DA3">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C9EFE22" w14:textId="77777777" w:rsidR="004B6C0B" w:rsidRDefault="004B6C0B">
      <w:r>
        <w:separator/>
      </w:r>
    </w:p>
  </w:footnote>
  <w:footnote w:type="continuationSeparator" w:id="0">
    <w:p w14:paraId="153CD45B" w14:textId="77777777" w:rsidR="004B6C0B" w:rsidRDefault="004B6C0B">
      <w:r>
        <w:continuationSeparator/>
      </w:r>
    </w:p>
  </w:footnote>
  <w:footnote w:type="continuationNotice" w:id="1">
    <w:p w14:paraId="2199DEF5" w14:textId="77777777" w:rsidR="004B6C0B" w:rsidRDefault="004B6C0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4BE1FB" w14:textId="77777777" w:rsidR="00B34D00" w:rsidRDefault="00B34D00">
    <w:pPr>
      <w:pStyle w:val="Sidhuvud"/>
    </w:pPr>
    <w:r>
      <w:rPr>
        <w:noProof/>
      </w:rPr>
      <w:drawing>
        <wp:inline distT="0" distB="0" distL="0" distR="0" wp14:anchorId="13864463" wp14:editId="7DB32779">
          <wp:extent cx="1137684" cy="294619"/>
          <wp:effectExtent l="0" t="0" r="5715" b="0"/>
          <wp:docPr id="1731934405" name="Bildobjekt 173193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22630" cy="316617"/>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ook w:val="06A0" w:firstRow="1" w:lastRow="0" w:firstColumn="1" w:lastColumn="0" w:noHBand="1" w:noVBand="1"/>
    </w:tblPr>
    <w:tblGrid>
      <w:gridCol w:w="4650"/>
      <w:gridCol w:w="4650"/>
      <w:gridCol w:w="4650"/>
    </w:tblGrid>
    <w:tr w:rsidR="09497218" w14:paraId="3AD253CB" w14:textId="77777777" w:rsidTr="09497218">
      <w:trPr>
        <w:trHeight w:val="300"/>
      </w:trPr>
      <w:tc>
        <w:tcPr>
          <w:tcW w:w="4650" w:type="dxa"/>
        </w:tcPr>
        <w:p w14:paraId="297C1094" w14:textId="77777777" w:rsidR="09497218" w:rsidRDefault="00517984" w:rsidP="09497218">
          <w:pPr>
            <w:pStyle w:val="Sidhuvud"/>
            <w:ind w:left="-115"/>
          </w:pPr>
          <w:r>
            <w:rPr>
              <w:noProof/>
            </w:rPr>
            <w:drawing>
              <wp:inline distT="114300" distB="114300" distL="114300" distR="114300" wp14:anchorId="45A08E86" wp14:editId="3B88832C">
                <wp:extent cx="1452563" cy="379133"/>
                <wp:effectExtent l="0" t="0" r="0" b="0"/>
                <wp:docPr id="593867821"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
                        <a:srcRect/>
                        <a:stretch>
                          <a:fillRect/>
                        </a:stretch>
                      </pic:blipFill>
                      <pic:spPr>
                        <a:xfrm>
                          <a:off x="0" y="0"/>
                          <a:ext cx="1452563" cy="379133"/>
                        </a:xfrm>
                        <a:prstGeom prst="rect">
                          <a:avLst/>
                        </a:prstGeom>
                        <a:ln/>
                      </pic:spPr>
                    </pic:pic>
                  </a:graphicData>
                </a:graphic>
              </wp:inline>
            </w:drawing>
          </w:r>
        </w:p>
      </w:tc>
      <w:tc>
        <w:tcPr>
          <w:tcW w:w="4650" w:type="dxa"/>
        </w:tcPr>
        <w:p w14:paraId="1794BB5C" w14:textId="77777777" w:rsidR="09497218" w:rsidRDefault="09497218" w:rsidP="09497218">
          <w:pPr>
            <w:pStyle w:val="Sidhuvud"/>
            <w:jc w:val="center"/>
          </w:pPr>
        </w:p>
      </w:tc>
      <w:tc>
        <w:tcPr>
          <w:tcW w:w="4650" w:type="dxa"/>
        </w:tcPr>
        <w:p w14:paraId="3FE477BD" w14:textId="77777777" w:rsidR="09497218" w:rsidRDefault="09497218" w:rsidP="09497218">
          <w:pPr>
            <w:pStyle w:val="Sidhuvud"/>
            <w:ind w:right="-115"/>
            <w:jc w:val="right"/>
          </w:pPr>
        </w:p>
      </w:tc>
    </w:tr>
  </w:tbl>
  <w:p w14:paraId="31E56D30" w14:textId="77777777" w:rsidR="00975DA3" w:rsidRDefault="00975DA3">
    <w:pPr>
      <w:pStyle w:val="Sidhuvu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AB1629"/>
    <w:multiLevelType w:val="multilevel"/>
    <w:tmpl w:val="C35C2F2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1261953"/>
    <w:multiLevelType w:val="multilevel"/>
    <w:tmpl w:val="818E8C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950362B"/>
    <w:multiLevelType w:val="multilevel"/>
    <w:tmpl w:val="8C8AF140"/>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2C8235F7"/>
    <w:multiLevelType w:val="multilevel"/>
    <w:tmpl w:val="F4365A1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3354564C"/>
    <w:multiLevelType w:val="multilevel"/>
    <w:tmpl w:val="BEE4D036"/>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4D34892"/>
    <w:multiLevelType w:val="multilevel"/>
    <w:tmpl w:val="9148E8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6BD388E"/>
    <w:multiLevelType w:val="multilevel"/>
    <w:tmpl w:val="FFFFFFFF"/>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384F621E"/>
    <w:multiLevelType w:val="multilevel"/>
    <w:tmpl w:val="CFCA1944"/>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F600644"/>
    <w:multiLevelType w:val="multilevel"/>
    <w:tmpl w:val="381602D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4EA55FA6"/>
    <w:multiLevelType w:val="multilevel"/>
    <w:tmpl w:val="44B40FB8"/>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02B4AF5"/>
    <w:multiLevelType w:val="multilevel"/>
    <w:tmpl w:val="A33002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679052BD"/>
    <w:multiLevelType w:val="multilevel"/>
    <w:tmpl w:val="B14AF56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2882CDF"/>
    <w:multiLevelType w:val="multilevel"/>
    <w:tmpl w:val="61D46ED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837039517">
    <w:abstractNumId w:val="6"/>
  </w:num>
  <w:num w:numId="2" w16cid:durableId="1119954135">
    <w:abstractNumId w:val="5"/>
  </w:num>
  <w:num w:numId="3" w16cid:durableId="1134568459">
    <w:abstractNumId w:val="12"/>
  </w:num>
  <w:num w:numId="4" w16cid:durableId="2001618171">
    <w:abstractNumId w:val="11"/>
  </w:num>
  <w:num w:numId="5" w16cid:durableId="1789592380">
    <w:abstractNumId w:val="2"/>
  </w:num>
  <w:num w:numId="6" w16cid:durableId="1456825672">
    <w:abstractNumId w:val="10"/>
  </w:num>
  <w:num w:numId="7" w16cid:durableId="629021315">
    <w:abstractNumId w:val="9"/>
  </w:num>
  <w:num w:numId="8" w16cid:durableId="1380737381">
    <w:abstractNumId w:val="8"/>
  </w:num>
  <w:num w:numId="9" w16cid:durableId="1633756145">
    <w:abstractNumId w:val="7"/>
  </w:num>
  <w:num w:numId="10" w16cid:durableId="508300118">
    <w:abstractNumId w:val="1"/>
  </w:num>
  <w:num w:numId="11" w16cid:durableId="416754281">
    <w:abstractNumId w:val="0"/>
  </w:num>
  <w:num w:numId="12" w16cid:durableId="1640183111">
    <w:abstractNumId w:val="3"/>
  </w:num>
  <w:num w:numId="13" w16cid:durableId="52082109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9"/>
  <w:embedTrueTypeFonts/>
  <w:hideSpellingErrors/>
  <w:hideGrammaticalErrors/>
  <w:proofState w:spelling="clean" w:grammar="clean"/>
  <w:attachedTemplate r:id="rId1"/>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B6722"/>
    <w:rsid w:val="00006E38"/>
    <w:rsid w:val="0002186E"/>
    <w:rsid w:val="00026D97"/>
    <w:rsid w:val="000337E5"/>
    <w:rsid w:val="00040002"/>
    <w:rsid w:val="00041CF3"/>
    <w:rsid w:val="00042AAB"/>
    <w:rsid w:val="000433C3"/>
    <w:rsid w:val="00050805"/>
    <w:rsid w:val="0005FC6A"/>
    <w:rsid w:val="00062122"/>
    <w:rsid w:val="000701C7"/>
    <w:rsid w:val="00070545"/>
    <w:rsid w:val="00070838"/>
    <w:rsid w:val="0007594F"/>
    <w:rsid w:val="00086BEF"/>
    <w:rsid w:val="0009DD61"/>
    <w:rsid w:val="000A04A7"/>
    <w:rsid w:val="000A1BEB"/>
    <w:rsid w:val="000A26EB"/>
    <w:rsid w:val="000B5029"/>
    <w:rsid w:val="000B5C5D"/>
    <w:rsid w:val="000B5CFE"/>
    <w:rsid w:val="000B6154"/>
    <w:rsid w:val="000B7375"/>
    <w:rsid w:val="000B7DB4"/>
    <w:rsid w:val="000C20B8"/>
    <w:rsid w:val="000C2224"/>
    <w:rsid w:val="000C7CE7"/>
    <w:rsid w:val="000E33EA"/>
    <w:rsid w:val="000E61CF"/>
    <w:rsid w:val="000E6220"/>
    <w:rsid w:val="000E69FD"/>
    <w:rsid w:val="000F2811"/>
    <w:rsid w:val="0010351E"/>
    <w:rsid w:val="00104B68"/>
    <w:rsid w:val="00111E00"/>
    <w:rsid w:val="00112C89"/>
    <w:rsid w:val="00114396"/>
    <w:rsid w:val="00115911"/>
    <w:rsid w:val="001202A1"/>
    <w:rsid w:val="00123706"/>
    <w:rsid w:val="00124D62"/>
    <w:rsid w:val="001256B7"/>
    <w:rsid w:val="00125CA2"/>
    <w:rsid w:val="001353DD"/>
    <w:rsid w:val="00136329"/>
    <w:rsid w:val="001373C9"/>
    <w:rsid w:val="00137B38"/>
    <w:rsid w:val="00144212"/>
    <w:rsid w:val="00145ED3"/>
    <w:rsid w:val="001471A6"/>
    <w:rsid w:val="00147759"/>
    <w:rsid w:val="0015115A"/>
    <w:rsid w:val="00151FC7"/>
    <w:rsid w:val="00153BB9"/>
    <w:rsid w:val="001568C7"/>
    <w:rsid w:val="00160599"/>
    <w:rsid w:val="00161174"/>
    <w:rsid w:val="001626F1"/>
    <w:rsid w:val="001634D7"/>
    <w:rsid w:val="00165F31"/>
    <w:rsid w:val="00167FB0"/>
    <w:rsid w:val="001756D7"/>
    <w:rsid w:val="00192643"/>
    <w:rsid w:val="00194DF5"/>
    <w:rsid w:val="001B0E5D"/>
    <w:rsid w:val="001B1B8C"/>
    <w:rsid w:val="001B1CC7"/>
    <w:rsid w:val="001B2A01"/>
    <w:rsid w:val="001B302B"/>
    <w:rsid w:val="001C4645"/>
    <w:rsid w:val="001C6250"/>
    <w:rsid w:val="001D366E"/>
    <w:rsid w:val="001E0E01"/>
    <w:rsid w:val="001E257A"/>
    <w:rsid w:val="001E7F45"/>
    <w:rsid w:val="001F68E6"/>
    <w:rsid w:val="00202597"/>
    <w:rsid w:val="00210DCA"/>
    <w:rsid w:val="00212777"/>
    <w:rsid w:val="00213A42"/>
    <w:rsid w:val="00224B7A"/>
    <w:rsid w:val="002300DF"/>
    <w:rsid w:val="00250B45"/>
    <w:rsid w:val="0025326D"/>
    <w:rsid w:val="00253626"/>
    <w:rsid w:val="00256DEA"/>
    <w:rsid w:val="00264480"/>
    <w:rsid w:val="0027114C"/>
    <w:rsid w:val="00274519"/>
    <w:rsid w:val="00282FB8"/>
    <w:rsid w:val="00290A1A"/>
    <w:rsid w:val="002A10B5"/>
    <w:rsid w:val="002A52D4"/>
    <w:rsid w:val="002B2E3A"/>
    <w:rsid w:val="002B3BE0"/>
    <w:rsid w:val="002B3C15"/>
    <w:rsid w:val="002B3E17"/>
    <w:rsid w:val="002C04FC"/>
    <w:rsid w:val="002C5CB0"/>
    <w:rsid w:val="002C5DEB"/>
    <w:rsid w:val="002C63DE"/>
    <w:rsid w:val="002D017F"/>
    <w:rsid w:val="002D4E34"/>
    <w:rsid w:val="002E1D33"/>
    <w:rsid w:val="002E33FD"/>
    <w:rsid w:val="002E78D1"/>
    <w:rsid w:val="002E7994"/>
    <w:rsid w:val="002E7D7D"/>
    <w:rsid w:val="002F3D3D"/>
    <w:rsid w:val="002F3E28"/>
    <w:rsid w:val="00301C4A"/>
    <w:rsid w:val="00304614"/>
    <w:rsid w:val="00310C66"/>
    <w:rsid w:val="00313894"/>
    <w:rsid w:val="00323794"/>
    <w:rsid w:val="00324432"/>
    <w:rsid w:val="00324715"/>
    <w:rsid w:val="00325BA6"/>
    <w:rsid w:val="00334409"/>
    <w:rsid w:val="003360C2"/>
    <w:rsid w:val="00346203"/>
    <w:rsid w:val="00352C9B"/>
    <w:rsid w:val="003602E2"/>
    <w:rsid w:val="003652B0"/>
    <w:rsid w:val="003655D8"/>
    <w:rsid w:val="003752EA"/>
    <w:rsid w:val="003772AE"/>
    <w:rsid w:val="00384912"/>
    <w:rsid w:val="00392228"/>
    <w:rsid w:val="0039255F"/>
    <w:rsid w:val="003936C0"/>
    <w:rsid w:val="003953BF"/>
    <w:rsid w:val="00397E62"/>
    <w:rsid w:val="003B328C"/>
    <w:rsid w:val="003B4888"/>
    <w:rsid w:val="003B4A26"/>
    <w:rsid w:val="003B7B39"/>
    <w:rsid w:val="003C1B48"/>
    <w:rsid w:val="003C3F05"/>
    <w:rsid w:val="003C58A6"/>
    <w:rsid w:val="003C6E87"/>
    <w:rsid w:val="003D0BF3"/>
    <w:rsid w:val="003D1225"/>
    <w:rsid w:val="003D2156"/>
    <w:rsid w:val="003D3CA7"/>
    <w:rsid w:val="003D46C4"/>
    <w:rsid w:val="003E1B31"/>
    <w:rsid w:val="003E4F05"/>
    <w:rsid w:val="003F5841"/>
    <w:rsid w:val="004140D3"/>
    <w:rsid w:val="0041722B"/>
    <w:rsid w:val="004224AD"/>
    <w:rsid w:val="0042685A"/>
    <w:rsid w:val="00432AF3"/>
    <w:rsid w:val="00443A46"/>
    <w:rsid w:val="00446290"/>
    <w:rsid w:val="00450DAA"/>
    <w:rsid w:val="00450EE3"/>
    <w:rsid w:val="00453478"/>
    <w:rsid w:val="00455AC6"/>
    <w:rsid w:val="004565D1"/>
    <w:rsid w:val="00461BAF"/>
    <w:rsid w:val="00470FEC"/>
    <w:rsid w:val="0049771B"/>
    <w:rsid w:val="004A1D23"/>
    <w:rsid w:val="004A262A"/>
    <w:rsid w:val="004A2ED9"/>
    <w:rsid w:val="004A7C6C"/>
    <w:rsid w:val="004B0669"/>
    <w:rsid w:val="004B0D96"/>
    <w:rsid w:val="004B11FC"/>
    <w:rsid w:val="004B1EFF"/>
    <w:rsid w:val="004B6C0B"/>
    <w:rsid w:val="004C1618"/>
    <w:rsid w:val="004C1884"/>
    <w:rsid w:val="004C554E"/>
    <w:rsid w:val="004C66FD"/>
    <w:rsid w:val="004D1E91"/>
    <w:rsid w:val="004E7966"/>
    <w:rsid w:val="004F3BE3"/>
    <w:rsid w:val="004F5749"/>
    <w:rsid w:val="00503AC9"/>
    <w:rsid w:val="00505133"/>
    <w:rsid w:val="0050585B"/>
    <w:rsid w:val="005066A5"/>
    <w:rsid w:val="00510751"/>
    <w:rsid w:val="00515C4E"/>
    <w:rsid w:val="00517984"/>
    <w:rsid w:val="0052539A"/>
    <w:rsid w:val="00527DF1"/>
    <w:rsid w:val="00536F77"/>
    <w:rsid w:val="0054233A"/>
    <w:rsid w:val="00542E00"/>
    <w:rsid w:val="00543AD4"/>
    <w:rsid w:val="005476EE"/>
    <w:rsid w:val="005505B4"/>
    <w:rsid w:val="00552B83"/>
    <w:rsid w:val="00555B86"/>
    <w:rsid w:val="00557FA2"/>
    <w:rsid w:val="005628E9"/>
    <w:rsid w:val="00564551"/>
    <w:rsid w:val="0058179D"/>
    <w:rsid w:val="00584648"/>
    <w:rsid w:val="00593F48"/>
    <w:rsid w:val="005C3D9E"/>
    <w:rsid w:val="005C7EFD"/>
    <w:rsid w:val="005D17A1"/>
    <w:rsid w:val="005D5619"/>
    <w:rsid w:val="005E0F6A"/>
    <w:rsid w:val="005E12C3"/>
    <w:rsid w:val="005E36B4"/>
    <w:rsid w:val="005E40A8"/>
    <w:rsid w:val="005E5CF6"/>
    <w:rsid w:val="005F1AA0"/>
    <w:rsid w:val="005F4076"/>
    <w:rsid w:val="005F47E3"/>
    <w:rsid w:val="005F4B55"/>
    <w:rsid w:val="00602D90"/>
    <w:rsid w:val="00604555"/>
    <w:rsid w:val="006047AB"/>
    <w:rsid w:val="006065AB"/>
    <w:rsid w:val="0063168D"/>
    <w:rsid w:val="006403AE"/>
    <w:rsid w:val="00640E04"/>
    <w:rsid w:val="0064362D"/>
    <w:rsid w:val="00643807"/>
    <w:rsid w:val="00644A36"/>
    <w:rsid w:val="00666972"/>
    <w:rsid w:val="006763E6"/>
    <w:rsid w:val="006777C9"/>
    <w:rsid w:val="0068478E"/>
    <w:rsid w:val="00687305"/>
    <w:rsid w:val="0069114B"/>
    <w:rsid w:val="006A32FD"/>
    <w:rsid w:val="006A44DC"/>
    <w:rsid w:val="006A464D"/>
    <w:rsid w:val="006B35B2"/>
    <w:rsid w:val="006B5C66"/>
    <w:rsid w:val="006C6261"/>
    <w:rsid w:val="006C6CA0"/>
    <w:rsid w:val="006D349F"/>
    <w:rsid w:val="006D38FC"/>
    <w:rsid w:val="006E3E3D"/>
    <w:rsid w:val="006F058C"/>
    <w:rsid w:val="006F0843"/>
    <w:rsid w:val="006F455F"/>
    <w:rsid w:val="006F7A4A"/>
    <w:rsid w:val="00710BB7"/>
    <w:rsid w:val="0071314C"/>
    <w:rsid w:val="00713371"/>
    <w:rsid w:val="00715463"/>
    <w:rsid w:val="00715C30"/>
    <w:rsid w:val="00717FC9"/>
    <w:rsid w:val="00721587"/>
    <w:rsid w:val="0072388A"/>
    <w:rsid w:val="00731C14"/>
    <w:rsid w:val="007344FF"/>
    <w:rsid w:val="00741377"/>
    <w:rsid w:val="007436D2"/>
    <w:rsid w:val="007563A1"/>
    <w:rsid w:val="007572C5"/>
    <w:rsid w:val="00760F07"/>
    <w:rsid w:val="00767ABD"/>
    <w:rsid w:val="00770066"/>
    <w:rsid w:val="00770CEA"/>
    <w:rsid w:val="00780713"/>
    <w:rsid w:val="0078196A"/>
    <w:rsid w:val="007862A9"/>
    <w:rsid w:val="007868E1"/>
    <w:rsid w:val="0079048C"/>
    <w:rsid w:val="007942AA"/>
    <w:rsid w:val="007A2F02"/>
    <w:rsid w:val="007B4247"/>
    <w:rsid w:val="007B4A9A"/>
    <w:rsid w:val="007B50E0"/>
    <w:rsid w:val="007B7A22"/>
    <w:rsid w:val="007D10A1"/>
    <w:rsid w:val="007D3737"/>
    <w:rsid w:val="007E16F8"/>
    <w:rsid w:val="007E2E5F"/>
    <w:rsid w:val="007E45DA"/>
    <w:rsid w:val="007E6AAA"/>
    <w:rsid w:val="007F18E1"/>
    <w:rsid w:val="007F6603"/>
    <w:rsid w:val="00803966"/>
    <w:rsid w:val="00807930"/>
    <w:rsid w:val="00815E8A"/>
    <w:rsid w:val="00817E10"/>
    <w:rsid w:val="00824430"/>
    <w:rsid w:val="0083744F"/>
    <w:rsid w:val="00853EE4"/>
    <w:rsid w:val="00860383"/>
    <w:rsid w:val="008631D4"/>
    <w:rsid w:val="0086392E"/>
    <w:rsid w:val="00869CFD"/>
    <w:rsid w:val="008706FB"/>
    <w:rsid w:val="00875981"/>
    <w:rsid w:val="008817D6"/>
    <w:rsid w:val="00883A8D"/>
    <w:rsid w:val="00883EEA"/>
    <w:rsid w:val="008872BD"/>
    <w:rsid w:val="0089061C"/>
    <w:rsid w:val="00890B9C"/>
    <w:rsid w:val="0089743E"/>
    <w:rsid w:val="008A4DD6"/>
    <w:rsid w:val="008A7572"/>
    <w:rsid w:val="008B5F4A"/>
    <w:rsid w:val="008C0CCE"/>
    <w:rsid w:val="008C0F55"/>
    <w:rsid w:val="008C495C"/>
    <w:rsid w:val="008C6A15"/>
    <w:rsid w:val="008D02C6"/>
    <w:rsid w:val="008D46ED"/>
    <w:rsid w:val="008D5C4D"/>
    <w:rsid w:val="008D5D91"/>
    <w:rsid w:val="008E19FF"/>
    <w:rsid w:val="008E5539"/>
    <w:rsid w:val="008E6064"/>
    <w:rsid w:val="008E7774"/>
    <w:rsid w:val="008E78EB"/>
    <w:rsid w:val="008F05B6"/>
    <w:rsid w:val="008F1885"/>
    <w:rsid w:val="008F64DF"/>
    <w:rsid w:val="008F7CFD"/>
    <w:rsid w:val="009053F6"/>
    <w:rsid w:val="009057C9"/>
    <w:rsid w:val="009141F1"/>
    <w:rsid w:val="009157AF"/>
    <w:rsid w:val="009200BE"/>
    <w:rsid w:val="00920D16"/>
    <w:rsid w:val="00930600"/>
    <w:rsid w:val="0093464A"/>
    <w:rsid w:val="009366DB"/>
    <w:rsid w:val="00941C69"/>
    <w:rsid w:val="009460A9"/>
    <w:rsid w:val="00946BF8"/>
    <w:rsid w:val="00960CFA"/>
    <w:rsid w:val="00975DA3"/>
    <w:rsid w:val="00976F17"/>
    <w:rsid w:val="00980D03"/>
    <w:rsid w:val="00982B0E"/>
    <w:rsid w:val="00984494"/>
    <w:rsid w:val="0098998D"/>
    <w:rsid w:val="00990694"/>
    <w:rsid w:val="00997CEA"/>
    <w:rsid w:val="009A004F"/>
    <w:rsid w:val="009A3F1D"/>
    <w:rsid w:val="009B2E3B"/>
    <w:rsid w:val="009B62D4"/>
    <w:rsid w:val="009C49D3"/>
    <w:rsid w:val="009C5A16"/>
    <w:rsid w:val="009D28E0"/>
    <w:rsid w:val="009E5DF1"/>
    <w:rsid w:val="009F34A0"/>
    <w:rsid w:val="00A07D5E"/>
    <w:rsid w:val="00A150D2"/>
    <w:rsid w:val="00A16582"/>
    <w:rsid w:val="00A17342"/>
    <w:rsid w:val="00A26843"/>
    <w:rsid w:val="00A27481"/>
    <w:rsid w:val="00A30325"/>
    <w:rsid w:val="00A314EB"/>
    <w:rsid w:val="00A31C1A"/>
    <w:rsid w:val="00A3275D"/>
    <w:rsid w:val="00A36DCB"/>
    <w:rsid w:val="00A4573E"/>
    <w:rsid w:val="00A464BF"/>
    <w:rsid w:val="00A50A8C"/>
    <w:rsid w:val="00A540FD"/>
    <w:rsid w:val="00A55833"/>
    <w:rsid w:val="00A62C6F"/>
    <w:rsid w:val="00A8244C"/>
    <w:rsid w:val="00A859C1"/>
    <w:rsid w:val="00A915AE"/>
    <w:rsid w:val="00A91D29"/>
    <w:rsid w:val="00AA18F3"/>
    <w:rsid w:val="00AA28F5"/>
    <w:rsid w:val="00AB2A23"/>
    <w:rsid w:val="00AB5936"/>
    <w:rsid w:val="00AC0CB5"/>
    <w:rsid w:val="00AC14DC"/>
    <w:rsid w:val="00AC30F7"/>
    <w:rsid w:val="00AC4336"/>
    <w:rsid w:val="00AD12FE"/>
    <w:rsid w:val="00AD1E7F"/>
    <w:rsid w:val="00AD4175"/>
    <w:rsid w:val="00AD6A0A"/>
    <w:rsid w:val="00AE1464"/>
    <w:rsid w:val="00AE55AB"/>
    <w:rsid w:val="00AF40BC"/>
    <w:rsid w:val="00AF764E"/>
    <w:rsid w:val="00B02750"/>
    <w:rsid w:val="00B2109D"/>
    <w:rsid w:val="00B239A5"/>
    <w:rsid w:val="00B25115"/>
    <w:rsid w:val="00B34D00"/>
    <w:rsid w:val="00B35097"/>
    <w:rsid w:val="00B359A5"/>
    <w:rsid w:val="00B36056"/>
    <w:rsid w:val="00B36F3F"/>
    <w:rsid w:val="00B409D1"/>
    <w:rsid w:val="00B433D8"/>
    <w:rsid w:val="00B44A3A"/>
    <w:rsid w:val="00B50707"/>
    <w:rsid w:val="00B57108"/>
    <w:rsid w:val="00B612CD"/>
    <w:rsid w:val="00B62E0B"/>
    <w:rsid w:val="00B716FE"/>
    <w:rsid w:val="00B80624"/>
    <w:rsid w:val="00B82BE6"/>
    <w:rsid w:val="00B9274C"/>
    <w:rsid w:val="00B96B1B"/>
    <w:rsid w:val="00B97838"/>
    <w:rsid w:val="00BA633F"/>
    <w:rsid w:val="00BB47ED"/>
    <w:rsid w:val="00BB5E39"/>
    <w:rsid w:val="00BB5FD7"/>
    <w:rsid w:val="00BB6A57"/>
    <w:rsid w:val="00BC68D3"/>
    <w:rsid w:val="00BC77AB"/>
    <w:rsid w:val="00BD3446"/>
    <w:rsid w:val="00BD64D9"/>
    <w:rsid w:val="00BE1E80"/>
    <w:rsid w:val="00BE380E"/>
    <w:rsid w:val="00BE54D6"/>
    <w:rsid w:val="00BF123A"/>
    <w:rsid w:val="00BF22FB"/>
    <w:rsid w:val="00BF3110"/>
    <w:rsid w:val="00C02D97"/>
    <w:rsid w:val="00C0424C"/>
    <w:rsid w:val="00C04DED"/>
    <w:rsid w:val="00C12915"/>
    <w:rsid w:val="00C12C0B"/>
    <w:rsid w:val="00C1616D"/>
    <w:rsid w:val="00C26676"/>
    <w:rsid w:val="00C26DE9"/>
    <w:rsid w:val="00C27DF5"/>
    <w:rsid w:val="00C3058D"/>
    <w:rsid w:val="00C33087"/>
    <w:rsid w:val="00C354F1"/>
    <w:rsid w:val="00C469A2"/>
    <w:rsid w:val="00C505B8"/>
    <w:rsid w:val="00C50D43"/>
    <w:rsid w:val="00C53418"/>
    <w:rsid w:val="00C54153"/>
    <w:rsid w:val="00C6054E"/>
    <w:rsid w:val="00C622A3"/>
    <w:rsid w:val="00C63592"/>
    <w:rsid w:val="00C74584"/>
    <w:rsid w:val="00C77541"/>
    <w:rsid w:val="00C838A2"/>
    <w:rsid w:val="00C8560D"/>
    <w:rsid w:val="00C85929"/>
    <w:rsid w:val="00C90B50"/>
    <w:rsid w:val="00C9479C"/>
    <w:rsid w:val="00CA096C"/>
    <w:rsid w:val="00CA201E"/>
    <w:rsid w:val="00CA2765"/>
    <w:rsid w:val="00CB05B0"/>
    <w:rsid w:val="00CB186A"/>
    <w:rsid w:val="00CB6BD3"/>
    <w:rsid w:val="00CC2A09"/>
    <w:rsid w:val="00CC50DF"/>
    <w:rsid w:val="00CD245D"/>
    <w:rsid w:val="00D0233E"/>
    <w:rsid w:val="00D04207"/>
    <w:rsid w:val="00D11ED7"/>
    <w:rsid w:val="00D174BC"/>
    <w:rsid w:val="00D21075"/>
    <w:rsid w:val="00D2487B"/>
    <w:rsid w:val="00D25F91"/>
    <w:rsid w:val="00D309F8"/>
    <w:rsid w:val="00D33CF2"/>
    <w:rsid w:val="00D3410F"/>
    <w:rsid w:val="00D36A06"/>
    <w:rsid w:val="00D42120"/>
    <w:rsid w:val="00D45784"/>
    <w:rsid w:val="00D52326"/>
    <w:rsid w:val="00D61853"/>
    <w:rsid w:val="00D63683"/>
    <w:rsid w:val="00D71CD6"/>
    <w:rsid w:val="00D77CC8"/>
    <w:rsid w:val="00D81660"/>
    <w:rsid w:val="00D865AB"/>
    <w:rsid w:val="00D9783F"/>
    <w:rsid w:val="00DA2D5D"/>
    <w:rsid w:val="00DA457A"/>
    <w:rsid w:val="00DB0EA3"/>
    <w:rsid w:val="00DB3515"/>
    <w:rsid w:val="00DB3B05"/>
    <w:rsid w:val="00DB5BF3"/>
    <w:rsid w:val="00DD4609"/>
    <w:rsid w:val="00DD6B30"/>
    <w:rsid w:val="00DE1264"/>
    <w:rsid w:val="00DE4202"/>
    <w:rsid w:val="00DF0EBC"/>
    <w:rsid w:val="00E044BD"/>
    <w:rsid w:val="00E0568A"/>
    <w:rsid w:val="00E05EB7"/>
    <w:rsid w:val="00E264B8"/>
    <w:rsid w:val="00E3322F"/>
    <w:rsid w:val="00E34109"/>
    <w:rsid w:val="00E35A86"/>
    <w:rsid w:val="00E413D9"/>
    <w:rsid w:val="00E42766"/>
    <w:rsid w:val="00E436A7"/>
    <w:rsid w:val="00E54BC1"/>
    <w:rsid w:val="00E561DF"/>
    <w:rsid w:val="00E70776"/>
    <w:rsid w:val="00E853CB"/>
    <w:rsid w:val="00E85D0E"/>
    <w:rsid w:val="00E862FC"/>
    <w:rsid w:val="00E93618"/>
    <w:rsid w:val="00E96695"/>
    <w:rsid w:val="00EA0697"/>
    <w:rsid w:val="00EA41D1"/>
    <w:rsid w:val="00EB1BA7"/>
    <w:rsid w:val="00EB1C32"/>
    <w:rsid w:val="00EB383F"/>
    <w:rsid w:val="00EB4F7D"/>
    <w:rsid w:val="00EB59F3"/>
    <w:rsid w:val="00EE627F"/>
    <w:rsid w:val="00EF20B1"/>
    <w:rsid w:val="00EF2514"/>
    <w:rsid w:val="00EF3DE8"/>
    <w:rsid w:val="00EF77C0"/>
    <w:rsid w:val="00F026E8"/>
    <w:rsid w:val="00F11061"/>
    <w:rsid w:val="00F1207E"/>
    <w:rsid w:val="00F12D2A"/>
    <w:rsid w:val="00F134DA"/>
    <w:rsid w:val="00F20B56"/>
    <w:rsid w:val="00F226B4"/>
    <w:rsid w:val="00F238F1"/>
    <w:rsid w:val="00F24341"/>
    <w:rsid w:val="00F24C1B"/>
    <w:rsid w:val="00F32CB0"/>
    <w:rsid w:val="00F369AD"/>
    <w:rsid w:val="00F37A4B"/>
    <w:rsid w:val="00F40DD3"/>
    <w:rsid w:val="00F449C8"/>
    <w:rsid w:val="00F50BDC"/>
    <w:rsid w:val="00F5123C"/>
    <w:rsid w:val="00F51BB1"/>
    <w:rsid w:val="00F55940"/>
    <w:rsid w:val="00F61EC1"/>
    <w:rsid w:val="00F62C76"/>
    <w:rsid w:val="00F6480C"/>
    <w:rsid w:val="00F65586"/>
    <w:rsid w:val="00F674AA"/>
    <w:rsid w:val="00F745B6"/>
    <w:rsid w:val="00F75422"/>
    <w:rsid w:val="00F82DF2"/>
    <w:rsid w:val="00F84422"/>
    <w:rsid w:val="00F92D2D"/>
    <w:rsid w:val="00F942E1"/>
    <w:rsid w:val="00FA1312"/>
    <w:rsid w:val="00FA2284"/>
    <w:rsid w:val="00FB45F0"/>
    <w:rsid w:val="00FB4854"/>
    <w:rsid w:val="00FB5B81"/>
    <w:rsid w:val="00FB6722"/>
    <w:rsid w:val="00FB79DC"/>
    <w:rsid w:val="00FC1237"/>
    <w:rsid w:val="00FC4F06"/>
    <w:rsid w:val="00FD3629"/>
    <w:rsid w:val="00FD65DB"/>
    <w:rsid w:val="00FE0A5A"/>
    <w:rsid w:val="00FE38D4"/>
    <w:rsid w:val="010C6B09"/>
    <w:rsid w:val="0115AC1A"/>
    <w:rsid w:val="011FAC80"/>
    <w:rsid w:val="01346B8E"/>
    <w:rsid w:val="016D51C1"/>
    <w:rsid w:val="018995FA"/>
    <w:rsid w:val="019159C4"/>
    <w:rsid w:val="01A810B1"/>
    <w:rsid w:val="01A8F80C"/>
    <w:rsid w:val="01D0F4E1"/>
    <w:rsid w:val="01D42A36"/>
    <w:rsid w:val="020510B4"/>
    <w:rsid w:val="02076CFE"/>
    <w:rsid w:val="027412C1"/>
    <w:rsid w:val="02946F65"/>
    <w:rsid w:val="02957E66"/>
    <w:rsid w:val="029C5527"/>
    <w:rsid w:val="02BC3AA4"/>
    <w:rsid w:val="02CE559E"/>
    <w:rsid w:val="02E22D09"/>
    <w:rsid w:val="02F71FD3"/>
    <w:rsid w:val="031B4C1B"/>
    <w:rsid w:val="03262B8B"/>
    <w:rsid w:val="0335E849"/>
    <w:rsid w:val="0337D13C"/>
    <w:rsid w:val="0354F4A3"/>
    <w:rsid w:val="036CA0F6"/>
    <w:rsid w:val="037DCCE9"/>
    <w:rsid w:val="03A512BA"/>
    <w:rsid w:val="03E6A106"/>
    <w:rsid w:val="03FF3ACA"/>
    <w:rsid w:val="0464C294"/>
    <w:rsid w:val="047BBB86"/>
    <w:rsid w:val="047E7C2D"/>
    <w:rsid w:val="04845199"/>
    <w:rsid w:val="04C03734"/>
    <w:rsid w:val="04C53C8E"/>
    <w:rsid w:val="04CF9B8B"/>
    <w:rsid w:val="04E35FB0"/>
    <w:rsid w:val="04E3AEC8"/>
    <w:rsid w:val="05140CE0"/>
    <w:rsid w:val="0518E768"/>
    <w:rsid w:val="052B376C"/>
    <w:rsid w:val="0540B797"/>
    <w:rsid w:val="0549044F"/>
    <w:rsid w:val="0558327F"/>
    <w:rsid w:val="055A8B01"/>
    <w:rsid w:val="0570B5EA"/>
    <w:rsid w:val="0583360D"/>
    <w:rsid w:val="05B16D14"/>
    <w:rsid w:val="05DFDAD3"/>
    <w:rsid w:val="0604EA65"/>
    <w:rsid w:val="06178636"/>
    <w:rsid w:val="0661DE5E"/>
    <w:rsid w:val="066F795D"/>
    <w:rsid w:val="067790DB"/>
    <w:rsid w:val="068A8BC9"/>
    <w:rsid w:val="06A3A184"/>
    <w:rsid w:val="06CB6D01"/>
    <w:rsid w:val="06EAD9C4"/>
    <w:rsid w:val="071BB468"/>
    <w:rsid w:val="07459C3C"/>
    <w:rsid w:val="074BC140"/>
    <w:rsid w:val="0768FD26"/>
    <w:rsid w:val="07A9A75F"/>
    <w:rsid w:val="07C0809C"/>
    <w:rsid w:val="07CDE32B"/>
    <w:rsid w:val="07DC1AAF"/>
    <w:rsid w:val="07F36529"/>
    <w:rsid w:val="08109BE8"/>
    <w:rsid w:val="0857731F"/>
    <w:rsid w:val="088B35A4"/>
    <w:rsid w:val="08E6B975"/>
    <w:rsid w:val="0914E534"/>
    <w:rsid w:val="091D431C"/>
    <w:rsid w:val="09497218"/>
    <w:rsid w:val="096F7F01"/>
    <w:rsid w:val="09A9C119"/>
    <w:rsid w:val="09D4988B"/>
    <w:rsid w:val="09EB354A"/>
    <w:rsid w:val="0A19C2D9"/>
    <w:rsid w:val="0A5D8E85"/>
    <w:rsid w:val="0AC5279A"/>
    <w:rsid w:val="0AC855AB"/>
    <w:rsid w:val="0ACA081B"/>
    <w:rsid w:val="0AEB51F2"/>
    <w:rsid w:val="0AF937E9"/>
    <w:rsid w:val="0B1EA122"/>
    <w:rsid w:val="0B3699E9"/>
    <w:rsid w:val="0B8B9C3D"/>
    <w:rsid w:val="0B8F8247"/>
    <w:rsid w:val="0BBBAE8E"/>
    <w:rsid w:val="0C27569D"/>
    <w:rsid w:val="0C2EED73"/>
    <w:rsid w:val="0C326D79"/>
    <w:rsid w:val="0C54976E"/>
    <w:rsid w:val="0C823B0B"/>
    <w:rsid w:val="0CB71B4E"/>
    <w:rsid w:val="0CC5D0A7"/>
    <w:rsid w:val="0CC7C90C"/>
    <w:rsid w:val="0CD1D7F1"/>
    <w:rsid w:val="0CD6C461"/>
    <w:rsid w:val="0CE06C9D"/>
    <w:rsid w:val="0CF9453B"/>
    <w:rsid w:val="0D1A18EB"/>
    <w:rsid w:val="0D2B9029"/>
    <w:rsid w:val="0D413622"/>
    <w:rsid w:val="0D94C3D3"/>
    <w:rsid w:val="0D9C9E7C"/>
    <w:rsid w:val="0DC41E62"/>
    <w:rsid w:val="0E15491D"/>
    <w:rsid w:val="0E21E97D"/>
    <w:rsid w:val="0E23DBFA"/>
    <w:rsid w:val="0E3E211B"/>
    <w:rsid w:val="0E429379"/>
    <w:rsid w:val="0E4A7039"/>
    <w:rsid w:val="0E5A0B61"/>
    <w:rsid w:val="0E5A4C12"/>
    <w:rsid w:val="0E63F49A"/>
    <w:rsid w:val="0E67A589"/>
    <w:rsid w:val="0EE7DFCE"/>
    <w:rsid w:val="0F10CFA7"/>
    <w:rsid w:val="0F2C295C"/>
    <w:rsid w:val="0F3194D2"/>
    <w:rsid w:val="0F5A9504"/>
    <w:rsid w:val="0FAE8663"/>
    <w:rsid w:val="0FB4747F"/>
    <w:rsid w:val="0FC108AE"/>
    <w:rsid w:val="101723DD"/>
    <w:rsid w:val="104A6377"/>
    <w:rsid w:val="105E0FF4"/>
    <w:rsid w:val="1064AB48"/>
    <w:rsid w:val="10683FE1"/>
    <w:rsid w:val="108336F5"/>
    <w:rsid w:val="108B3065"/>
    <w:rsid w:val="109EECE8"/>
    <w:rsid w:val="10B190C8"/>
    <w:rsid w:val="10D8A723"/>
    <w:rsid w:val="10E1A71F"/>
    <w:rsid w:val="110630BA"/>
    <w:rsid w:val="1132921C"/>
    <w:rsid w:val="1140DE01"/>
    <w:rsid w:val="114CD85C"/>
    <w:rsid w:val="115C7102"/>
    <w:rsid w:val="116A1100"/>
    <w:rsid w:val="11B949C3"/>
    <w:rsid w:val="11C8D430"/>
    <w:rsid w:val="11CF1DAA"/>
    <w:rsid w:val="11D1967E"/>
    <w:rsid w:val="11DD637A"/>
    <w:rsid w:val="1204476F"/>
    <w:rsid w:val="1204681F"/>
    <w:rsid w:val="1285D058"/>
    <w:rsid w:val="129F0B73"/>
    <w:rsid w:val="12A4F2A0"/>
    <w:rsid w:val="12B2ACC8"/>
    <w:rsid w:val="12B56816"/>
    <w:rsid w:val="12BE8505"/>
    <w:rsid w:val="12E857B8"/>
    <w:rsid w:val="12E9A9BA"/>
    <w:rsid w:val="13099405"/>
    <w:rsid w:val="1348AE6D"/>
    <w:rsid w:val="135EC572"/>
    <w:rsid w:val="137C5C45"/>
    <w:rsid w:val="13941B85"/>
    <w:rsid w:val="13949F6A"/>
    <w:rsid w:val="13BA9F2F"/>
    <w:rsid w:val="13BD8953"/>
    <w:rsid w:val="1428D059"/>
    <w:rsid w:val="1451867A"/>
    <w:rsid w:val="1462CEB9"/>
    <w:rsid w:val="1484055B"/>
    <w:rsid w:val="14D21EAC"/>
    <w:rsid w:val="14D2CB5A"/>
    <w:rsid w:val="14FC807F"/>
    <w:rsid w:val="14FE2431"/>
    <w:rsid w:val="153D7C14"/>
    <w:rsid w:val="154765F1"/>
    <w:rsid w:val="1547DFCE"/>
    <w:rsid w:val="154E239F"/>
    <w:rsid w:val="154EA90E"/>
    <w:rsid w:val="15548D1D"/>
    <w:rsid w:val="156C8D2D"/>
    <w:rsid w:val="15974306"/>
    <w:rsid w:val="1598F4FE"/>
    <w:rsid w:val="15D73D23"/>
    <w:rsid w:val="15DEA550"/>
    <w:rsid w:val="16000062"/>
    <w:rsid w:val="1601D0A0"/>
    <w:rsid w:val="160B7A59"/>
    <w:rsid w:val="160FC183"/>
    <w:rsid w:val="16162B74"/>
    <w:rsid w:val="1662D378"/>
    <w:rsid w:val="166554CA"/>
    <w:rsid w:val="167CAEAF"/>
    <w:rsid w:val="16AEB00E"/>
    <w:rsid w:val="16AFA5C6"/>
    <w:rsid w:val="16B7FC34"/>
    <w:rsid w:val="16BB2619"/>
    <w:rsid w:val="16E47C9F"/>
    <w:rsid w:val="175B4A46"/>
    <w:rsid w:val="175DD964"/>
    <w:rsid w:val="17AA88E6"/>
    <w:rsid w:val="17EDF938"/>
    <w:rsid w:val="18082F2C"/>
    <w:rsid w:val="182F21DB"/>
    <w:rsid w:val="183C6519"/>
    <w:rsid w:val="184ED987"/>
    <w:rsid w:val="18659FE0"/>
    <w:rsid w:val="1887DEFD"/>
    <w:rsid w:val="1891854D"/>
    <w:rsid w:val="18A3A8D1"/>
    <w:rsid w:val="191EB57E"/>
    <w:rsid w:val="19272336"/>
    <w:rsid w:val="19542C3C"/>
    <w:rsid w:val="198E03C0"/>
    <w:rsid w:val="199FA957"/>
    <w:rsid w:val="19A46D10"/>
    <w:rsid w:val="19D0E60C"/>
    <w:rsid w:val="19E826C0"/>
    <w:rsid w:val="1A000BFC"/>
    <w:rsid w:val="1A249986"/>
    <w:rsid w:val="1A3C2621"/>
    <w:rsid w:val="1A4E60BA"/>
    <w:rsid w:val="1A593700"/>
    <w:rsid w:val="1A664092"/>
    <w:rsid w:val="1AB12983"/>
    <w:rsid w:val="1AF906B3"/>
    <w:rsid w:val="1B05B477"/>
    <w:rsid w:val="1B163911"/>
    <w:rsid w:val="1B2612FD"/>
    <w:rsid w:val="1B315464"/>
    <w:rsid w:val="1B7715B7"/>
    <w:rsid w:val="1B828C02"/>
    <w:rsid w:val="1BB7A980"/>
    <w:rsid w:val="1BB86B55"/>
    <w:rsid w:val="1BBF3890"/>
    <w:rsid w:val="1C07A9B4"/>
    <w:rsid w:val="1C694367"/>
    <w:rsid w:val="1C8928AA"/>
    <w:rsid w:val="1C991247"/>
    <w:rsid w:val="1CBA5FC8"/>
    <w:rsid w:val="1CE9D3B1"/>
    <w:rsid w:val="1D25C51F"/>
    <w:rsid w:val="1D2A2A7B"/>
    <w:rsid w:val="1D3217B3"/>
    <w:rsid w:val="1D448ADB"/>
    <w:rsid w:val="1DAB0A47"/>
    <w:rsid w:val="1DB40448"/>
    <w:rsid w:val="1DBCD6E6"/>
    <w:rsid w:val="1DC9B606"/>
    <w:rsid w:val="1DE96996"/>
    <w:rsid w:val="1DE9E99B"/>
    <w:rsid w:val="1DEC5633"/>
    <w:rsid w:val="1DEC596D"/>
    <w:rsid w:val="1DFD867A"/>
    <w:rsid w:val="1E1A1DE6"/>
    <w:rsid w:val="1E2258B4"/>
    <w:rsid w:val="1E494650"/>
    <w:rsid w:val="1E898BFE"/>
    <w:rsid w:val="1E94433F"/>
    <w:rsid w:val="1EA6CA29"/>
    <w:rsid w:val="1EE085AC"/>
    <w:rsid w:val="1EE5B9A7"/>
    <w:rsid w:val="1F073973"/>
    <w:rsid w:val="1F0744E3"/>
    <w:rsid w:val="1F16853E"/>
    <w:rsid w:val="1F2F6E53"/>
    <w:rsid w:val="1F8DBEA2"/>
    <w:rsid w:val="1FAADCDD"/>
    <w:rsid w:val="1FB70AA1"/>
    <w:rsid w:val="1FBB863C"/>
    <w:rsid w:val="1FC7A141"/>
    <w:rsid w:val="1FD0E7EC"/>
    <w:rsid w:val="1FDA45F8"/>
    <w:rsid w:val="1FDA8F66"/>
    <w:rsid w:val="1FDC7926"/>
    <w:rsid w:val="1FF6F057"/>
    <w:rsid w:val="2000C2F9"/>
    <w:rsid w:val="201E3BBA"/>
    <w:rsid w:val="20265F67"/>
    <w:rsid w:val="202EB6AD"/>
    <w:rsid w:val="203BEBB0"/>
    <w:rsid w:val="203D329E"/>
    <w:rsid w:val="204A3165"/>
    <w:rsid w:val="204DFC7E"/>
    <w:rsid w:val="20833950"/>
    <w:rsid w:val="209B79DD"/>
    <w:rsid w:val="209D9AD7"/>
    <w:rsid w:val="20B139AD"/>
    <w:rsid w:val="20BEF1CE"/>
    <w:rsid w:val="20E54A9B"/>
    <w:rsid w:val="20EA2BA1"/>
    <w:rsid w:val="2122F590"/>
    <w:rsid w:val="214412AB"/>
    <w:rsid w:val="214BA7D7"/>
    <w:rsid w:val="21786205"/>
    <w:rsid w:val="218F914C"/>
    <w:rsid w:val="21AFFEC9"/>
    <w:rsid w:val="21B2A662"/>
    <w:rsid w:val="22200AC6"/>
    <w:rsid w:val="22227587"/>
    <w:rsid w:val="2246A5AB"/>
    <w:rsid w:val="225BB7F5"/>
    <w:rsid w:val="228A0A8A"/>
    <w:rsid w:val="22C1A3E7"/>
    <w:rsid w:val="235EC79D"/>
    <w:rsid w:val="236A71AA"/>
    <w:rsid w:val="236D7111"/>
    <w:rsid w:val="236EC7DA"/>
    <w:rsid w:val="23ABBCE7"/>
    <w:rsid w:val="23B17931"/>
    <w:rsid w:val="2412F942"/>
    <w:rsid w:val="242156FA"/>
    <w:rsid w:val="246EC1BD"/>
    <w:rsid w:val="247F175A"/>
    <w:rsid w:val="2492C1DE"/>
    <w:rsid w:val="24AA4645"/>
    <w:rsid w:val="24C293BE"/>
    <w:rsid w:val="24FC279B"/>
    <w:rsid w:val="251A83D1"/>
    <w:rsid w:val="254B2D3D"/>
    <w:rsid w:val="258B6B68"/>
    <w:rsid w:val="2597DF3A"/>
    <w:rsid w:val="25B97294"/>
    <w:rsid w:val="25BEDB02"/>
    <w:rsid w:val="25EE8433"/>
    <w:rsid w:val="25FADA83"/>
    <w:rsid w:val="25FCF900"/>
    <w:rsid w:val="2640DC4C"/>
    <w:rsid w:val="2663CCA5"/>
    <w:rsid w:val="26730F74"/>
    <w:rsid w:val="26739FF2"/>
    <w:rsid w:val="268102AA"/>
    <w:rsid w:val="268CD1F2"/>
    <w:rsid w:val="26A2A076"/>
    <w:rsid w:val="26A65762"/>
    <w:rsid w:val="26CEBE27"/>
    <w:rsid w:val="270BEEF1"/>
    <w:rsid w:val="27314B2F"/>
    <w:rsid w:val="274AA4C6"/>
    <w:rsid w:val="27D47B5D"/>
    <w:rsid w:val="27DA5C27"/>
    <w:rsid w:val="280ABD19"/>
    <w:rsid w:val="28294A15"/>
    <w:rsid w:val="282DFAF0"/>
    <w:rsid w:val="28302704"/>
    <w:rsid w:val="284B5BA4"/>
    <w:rsid w:val="284D8B3F"/>
    <w:rsid w:val="2864353A"/>
    <w:rsid w:val="28664E88"/>
    <w:rsid w:val="287CADAF"/>
    <w:rsid w:val="289ED677"/>
    <w:rsid w:val="28CF7F49"/>
    <w:rsid w:val="28E406B9"/>
    <w:rsid w:val="28FDFB7F"/>
    <w:rsid w:val="290E0085"/>
    <w:rsid w:val="290EECB5"/>
    <w:rsid w:val="291EFCFA"/>
    <w:rsid w:val="2946AACB"/>
    <w:rsid w:val="2962EFB6"/>
    <w:rsid w:val="29735560"/>
    <w:rsid w:val="299A1A4E"/>
    <w:rsid w:val="29A1BAF0"/>
    <w:rsid w:val="29A84E86"/>
    <w:rsid w:val="29A8E022"/>
    <w:rsid w:val="29CB059F"/>
    <w:rsid w:val="29EEBB34"/>
    <w:rsid w:val="29F4FF92"/>
    <w:rsid w:val="2A07D7AA"/>
    <w:rsid w:val="2A16C8F5"/>
    <w:rsid w:val="2A60AF2E"/>
    <w:rsid w:val="2A6A0759"/>
    <w:rsid w:val="2AA71DA7"/>
    <w:rsid w:val="2AABD654"/>
    <w:rsid w:val="2ACD8A02"/>
    <w:rsid w:val="2AF13E66"/>
    <w:rsid w:val="2B06B3B7"/>
    <w:rsid w:val="2B143C7B"/>
    <w:rsid w:val="2B188492"/>
    <w:rsid w:val="2B284882"/>
    <w:rsid w:val="2B6E6A8D"/>
    <w:rsid w:val="2B838721"/>
    <w:rsid w:val="2BA6811C"/>
    <w:rsid w:val="2BC0F796"/>
    <w:rsid w:val="2BF90894"/>
    <w:rsid w:val="2BFB87E3"/>
    <w:rsid w:val="2C1601D4"/>
    <w:rsid w:val="2C34FAF4"/>
    <w:rsid w:val="2C3CC088"/>
    <w:rsid w:val="2C4FDCA7"/>
    <w:rsid w:val="2C5D2F43"/>
    <w:rsid w:val="2CA0E33B"/>
    <w:rsid w:val="2CA7082C"/>
    <w:rsid w:val="2CAD03EB"/>
    <w:rsid w:val="2CB31200"/>
    <w:rsid w:val="2CBBF407"/>
    <w:rsid w:val="2CC8626E"/>
    <w:rsid w:val="2CED0125"/>
    <w:rsid w:val="2CF5297A"/>
    <w:rsid w:val="2D1A72B5"/>
    <w:rsid w:val="2D211A08"/>
    <w:rsid w:val="2D2E2DC3"/>
    <w:rsid w:val="2D3BBCCF"/>
    <w:rsid w:val="2D722F8E"/>
    <w:rsid w:val="2D7D3CC6"/>
    <w:rsid w:val="2D8AAA4D"/>
    <w:rsid w:val="2D946338"/>
    <w:rsid w:val="2D9C524C"/>
    <w:rsid w:val="2DB350A6"/>
    <w:rsid w:val="2E083554"/>
    <w:rsid w:val="2E0BBD16"/>
    <w:rsid w:val="2E5D2A91"/>
    <w:rsid w:val="2E84241E"/>
    <w:rsid w:val="2E93D740"/>
    <w:rsid w:val="2EC338CB"/>
    <w:rsid w:val="2EE3F88D"/>
    <w:rsid w:val="2EFCF957"/>
    <w:rsid w:val="2F0107A6"/>
    <w:rsid w:val="2F2A21F1"/>
    <w:rsid w:val="2F2DC80F"/>
    <w:rsid w:val="2F41CDD0"/>
    <w:rsid w:val="2F429118"/>
    <w:rsid w:val="2F4BA4DC"/>
    <w:rsid w:val="2FB9C0D2"/>
    <w:rsid w:val="2FCBED6C"/>
    <w:rsid w:val="2FD4CEA6"/>
    <w:rsid w:val="2FEE7D28"/>
    <w:rsid w:val="2FFD92DC"/>
    <w:rsid w:val="30050F72"/>
    <w:rsid w:val="3008C1B7"/>
    <w:rsid w:val="3045C96B"/>
    <w:rsid w:val="3049D2DE"/>
    <w:rsid w:val="305342EE"/>
    <w:rsid w:val="3055402B"/>
    <w:rsid w:val="30565B2D"/>
    <w:rsid w:val="30576AEE"/>
    <w:rsid w:val="30721E3D"/>
    <w:rsid w:val="307A2440"/>
    <w:rsid w:val="309DF0B2"/>
    <w:rsid w:val="30C99269"/>
    <w:rsid w:val="30D4FDB3"/>
    <w:rsid w:val="30FC04DE"/>
    <w:rsid w:val="310C4BFC"/>
    <w:rsid w:val="31147A51"/>
    <w:rsid w:val="3115277E"/>
    <w:rsid w:val="3161B9FC"/>
    <w:rsid w:val="317EBADB"/>
    <w:rsid w:val="31826476"/>
    <w:rsid w:val="3189027A"/>
    <w:rsid w:val="31A7FF56"/>
    <w:rsid w:val="31E402B6"/>
    <w:rsid w:val="322ECB55"/>
    <w:rsid w:val="323D000B"/>
    <w:rsid w:val="32653D8A"/>
    <w:rsid w:val="327C7877"/>
    <w:rsid w:val="32A42747"/>
    <w:rsid w:val="32CA1770"/>
    <w:rsid w:val="3312D80E"/>
    <w:rsid w:val="334CD33F"/>
    <w:rsid w:val="335017F0"/>
    <w:rsid w:val="3354DBE4"/>
    <w:rsid w:val="33A08110"/>
    <w:rsid w:val="33DAEC8C"/>
    <w:rsid w:val="33E32E92"/>
    <w:rsid w:val="33E444A4"/>
    <w:rsid w:val="33FE652C"/>
    <w:rsid w:val="340B76E3"/>
    <w:rsid w:val="34578379"/>
    <w:rsid w:val="349EBD58"/>
    <w:rsid w:val="34CB0DD9"/>
    <w:rsid w:val="34EDFDAD"/>
    <w:rsid w:val="351328B1"/>
    <w:rsid w:val="353877D9"/>
    <w:rsid w:val="353A8011"/>
    <w:rsid w:val="358D1F48"/>
    <w:rsid w:val="35A70AC4"/>
    <w:rsid w:val="35DA0615"/>
    <w:rsid w:val="35DDBEA1"/>
    <w:rsid w:val="35F09C0D"/>
    <w:rsid w:val="3635A400"/>
    <w:rsid w:val="363F564D"/>
    <w:rsid w:val="36784C0A"/>
    <w:rsid w:val="369CDDAA"/>
    <w:rsid w:val="36E4C7A3"/>
    <w:rsid w:val="36F8CAC0"/>
    <w:rsid w:val="3739038E"/>
    <w:rsid w:val="374B6235"/>
    <w:rsid w:val="37A53F1E"/>
    <w:rsid w:val="37A84D49"/>
    <w:rsid w:val="37AB127F"/>
    <w:rsid w:val="37C262A0"/>
    <w:rsid w:val="37DFCF55"/>
    <w:rsid w:val="37FE90DC"/>
    <w:rsid w:val="3828A569"/>
    <w:rsid w:val="3833831A"/>
    <w:rsid w:val="38378851"/>
    <w:rsid w:val="3847FAC3"/>
    <w:rsid w:val="38517A5C"/>
    <w:rsid w:val="385D4909"/>
    <w:rsid w:val="3863BFCD"/>
    <w:rsid w:val="3863D10E"/>
    <w:rsid w:val="387BA616"/>
    <w:rsid w:val="38955C1E"/>
    <w:rsid w:val="38AE2396"/>
    <w:rsid w:val="38BD87B0"/>
    <w:rsid w:val="39094FAF"/>
    <w:rsid w:val="390A9A29"/>
    <w:rsid w:val="393F76C0"/>
    <w:rsid w:val="395B3C65"/>
    <w:rsid w:val="39661193"/>
    <w:rsid w:val="398A19CB"/>
    <w:rsid w:val="398E85BC"/>
    <w:rsid w:val="39983672"/>
    <w:rsid w:val="39AE38F7"/>
    <w:rsid w:val="39B9963B"/>
    <w:rsid w:val="39CA699D"/>
    <w:rsid w:val="39D548E9"/>
    <w:rsid w:val="39F32648"/>
    <w:rsid w:val="3A0FA369"/>
    <w:rsid w:val="3A1CADAC"/>
    <w:rsid w:val="3A3726BD"/>
    <w:rsid w:val="3A5AE793"/>
    <w:rsid w:val="3A6BB99C"/>
    <w:rsid w:val="3A729890"/>
    <w:rsid w:val="3A75B7B6"/>
    <w:rsid w:val="3A7704FC"/>
    <w:rsid w:val="3A7D9DAD"/>
    <w:rsid w:val="3A885357"/>
    <w:rsid w:val="3A9DB6E8"/>
    <w:rsid w:val="3AAD0C42"/>
    <w:rsid w:val="3AB95D3B"/>
    <w:rsid w:val="3ABBC938"/>
    <w:rsid w:val="3AFA30A0"/>
    <w:rsid w:val="3B0E74D8"/>
    <w:rsid w:val="3B12A44F"/>
    <w:rsid w:val="3B3988AF"/>
    <w:rsid w:val="3B573353"/>
    <w:rsid w:val="3B86EA31"/>
    <w:rsid w:val="3B9454AA"/>
    <w:rsid w:val="3BAA453D"/>
    <w:rsid w:val="3BAE7327"/>
    <w:rsid w:val="3BB976A3"/>
    <w:rsid w:val="3BDAA473"/>
    <w:rsid w:val="3BFC4537"/>
    <w:rsid w:val="3C06B59C"/>
    <w:rsid w:val="3C4CC9D9"/>
    <w:rsid w:val="3C73A1EC"/>
    <w:rsid w:val="3C8D5317"/>
    <w:rsid w:val="3C9B182B"/>
    <w:rsid w:val="3CAD44E8"/>
    <w:rsid w:val="3D288EA1"/>
    <w:rsid w:val="3D3229FD"/>
    <w:rsid w:val="3D43BE59"/>
    <w:rsid w:val="3D6D44BE"/>
    <w:rsid w:val="3D76D124"/>
    <w:rsid w:val="3D7881EF"/>
    <w:rsid w:val="3DC9E5FF"/>
    <w:rsid w:val="3DFBEF2B"/>
    <w:rsid w:val="3E11D5DF"/>
    <w:rsid w:val="3E237EB3"/>
    <w:rsid w:val="3E46C4B9"/>
    <w:rsid w:val="3E4F6953"/>
    <w:rsid w:val="3E849343"/>
    <w:rsid w:val="3EB44FFE"/>
    <w:rsid w:val="3F153E07"/>
    <w:rsid w:val="3F2E4D74"/>
    <w:rsid w:val="3F47F5C7"/>
    <w:rsid w:val="3F6E61C1"/>
    <w:rsid w:val="3FDF0FED"/>
    <w:rsid w:val="3FF63D1D"/>
    <w:rsid w:val="40081E34"/>
    <w:rsid w:val="401A0099"/>
    <w:rsid w:val="40275041"/>
    <w:rsid w:val="403550FA"/>
    <w:rsid w:val="4099B2EB"/>
    <w:rsid w:val="40BAF9DE"/>
    <w:rsid w:val="40BB18FA"/>
    <w:rsid w:val="410CB38C"/>
    <w:rsid w:val="414690AA"/>
    <w:rsid w:val="4172B3FD"/>
    <w:rsid w:val="4187AD6E"/>
    <w:rsid w:val="4198DBD0"/>
    <w:rsid w:val="419E153E"/>
    <w:rsid w:val="419E8284"/>
    <w:rsid w:val="41BF0671"/>
    <w:rsid w:val="41D0C386"/>
    <w:rsid w:val="41E58836"/>
    <w:rsid w:val="41FC8114"/>
    <w:rsid w:val="4281D6BF"/>
    <w:rsid w:val="4299756C"/>
    <w:rsid w:val="42A5C7F3"/>
    <w:rsid w:val="42EE320B"/>
    <w:rsid w:val="42FCE994"/>
    <w:rsid w:val="431A0045"/>
    <w:rsid w:val="431E4364"/>
    <w:rsid w:val="4320C561"/>
    <w:rsid w:val="43240021"/>
    <w:rsid w:val="4324F12B"/>
    <w:rsid w:val="4349354E"/>
    <w:rsid w:val="436B2BF5"/>
    <w:rsid w:val="437D268B"/>
    <w:rsid w:val="4383CE88"/>
    <w:rsid w:val="438A9B54"/>
    <w:rsid w:val="439A569E"/>
    <w:rsid w:val="439AB1BC"/>
    <w:rsid w:val="439E8C16"/>
    <w:rsid w:val="43A3DA85"/>
    <w:rsid w:val="43C3AC75"/>
    <w:rsid w:val="43E62AC0"/>
    <w:rsid w:val="43FC6984"/>
    <w:rsid w:val="4403AC9C"/>
    <w:rsid w:val="44106497"/>
    <w:rsid w:val="441A85D0"/>
    <w:rsid w:val="4424D884"/>
    <w:rsid w:val="44319B1C"/>
    <w:rsid w:val="4435A88D"/>
    <w:rsid w:val="446F3712"/>
    <w:rsid w:val="449B2F83"/>
    <w:rsid w:val="449FC2BF"/>
    <w:rsid w:val="44AD3B2E"/>
    <w:rsid w:val="44B67EFD"/>
    <w:rsid w:val="44C3236C"/>
    <w:rsid w:val="44C4866D"/>
    <w:rsid w:val="44F728A5"/>
    <w:rsid w:val="4525A146"/>
    <w:rsid w:val="4527649E"/>
    <w:rsid w:val="4543F25E"/>
    <w:rsid w:val="4546377C"/>
    <w:rsid w:val="456AE7D7"/>
    <w:rsid w:val="457063A3"/>
    <w:rsid w:val="45853A7B"/>
    <w:rsid w:val="45930D8F"/>
    <w:rsid w:val="45C44C99"/>
    <w:rsid w:val="45E1B86E"/>
    <w:rsid w:val="461DF52E"/>
    <w:rsid w:val="4626B409"/>
    <w:rsid w:val="46309FCA"/>
    <w:rsid w:val="46B67AFF"/>
    <w:rsid w:val="4731F873"/>
    <w:rsid w:val="473F7A2D"/>
    <w:rsid w:val="474E5605"/>
    <w:rsid w:val="475862CB"/>
    <w:rsid w:val="4761ECE8"/>
    <w:rsid w:val="47737727"/>
    <w:rsid w:val="477C5B41"/>
    <w:rsid w:val="478FAC05"/>
    <w:rsid w:val="47A6794E"/>
    <w:rsid w:val="47D2FC83"/>
    <w:rsid w:val="47FD8B1F"/>
    <w:rsid w:val="48012EE8"/>
    <w:rsid w:val="4887FC52"/>
    <w:rsid w:val="48D53128"/>
    <w:rsid w:val="48D6A711"/>
    <w:rsid w:val="48F6B88B"/>
    <w:rsid w:val="48F93F6F"/>
    <w:rsid w:val="49049462"/>
    <w:rsid w:val="4912BF3B"/>
    <w:rsid w:val="49701C03"/>
    <w:rsid w:val="497EA3D7"/>
    <w:rsid w:val="49893EF6"/>
    <w:rsid w:val="49A832A1"/>
    <w:rsid w:val="4A056FDC"/>
    <w:rsid w:val="4A14FE13"/>
    <w:rsid w:val="4A42D4EE"/>
    <w:rsid w:val="4AA695B5"/>
    <w:rsid w:val="4AC40E28"/>
    <w:rsid w:val="4ACD9179"/>
    <w:rsid w:val="4B0F9DDE"/>
    <w:rsid w:val="4B1B59F7"/>
    <w:rsid w:val="4B235D5D"/>
    <w:rsid w:val="4B24653E"/>
    <w:rsid w:val="4B6B31A7"/>
    <w:rsid w:val="4B778B36"/>
    <w:rsid w:val="4B89B3FB"/>
    <w:rsid w:val="4B8DDB66"/>
    <w:rsid w:val="4BB5BAC4"/>
    <w:rsid w:val="4BB990E2"/>
    <w:rsid w:val="4C0131E1"/>
    <w:rsid w:val="4C198B64"/>
    <w:rsid w:val="4C4FB053"/>
    <w:rsid w:val="4C560089"/>
    <w:rsid w:val="4C8E8D91"/>
    <w:rsid w:val="4C8F1BDA"/>
    <w:rsid w:val="4CA313BB"/>
    <w:rsid w:val="4D06948C"/>
    <w:rsid w:val="4D214DB3"/>
    <w:rsid w:val="4D90E867"/>
    <w:rsid w:val="4DD0BAD0"/>
    <w:rsid w:val="4DD7EF42"/>
    <w:rsid w:val="4DF5FF00"/>
    <w:rsid w:val="4E429631"/>
    <w:rsid w:val="4E456A61"/>
    <w:rsid w:val="4E5750D5"/>
    <w:rsid w:val="4E5FA189"/>
    <w:rsid w:val="4ECC2B7C"/>
    <w:rsid w:val="4EDCD226"/>
    <w:rsid w:val="4EFF7D84"/>
    <w:rsid w:val="4F01645D"/>
    <w:rsid w:val="4F56FA2A"/>
    <w:rsid w:val="4F7C8CB9"/>
    <w:rsid w:val="50044662"/>
    <w:rsid w:val="5004CC77"/>
    <w:rsid w:val="500DC88A"/>
    <w:rsid w:val="502679F8"/>
    <w:rsid w:val="5031BDB5"/>
    <w:rsid w:val="50331DC7"/>
    <w:rsid w:val="505D1684"/>
    <w:rsid w:val="50609BF6"/>
    <w:rsid w:val="506942D5"/>
    <w:rsid w:val="5080F7C9"/>
    <w:rsid w:val="50AA9452"/>
    <w:rsid w:val="50ADB62F"/>
    <w:rsid w:val="50B8A445"/>
    <w:rsid w:val="50BE6B07"/>
    <w:rsid w:val="50F06F7F"/>
    <w:rsid w:val="50F0F297"/>
    <w:rsid w:val="514A58BE"/>
    <w:rsid w:val="515E6016"/>
    <w:rsid w:val="51DCB831"/>
    <w:rsid w:val="51E6F397"/>
    <w:rsid w:val="52541091"/>
    <w:rsid w:val="5262FFE2"/>
    <w:rsid w:val="52934262"/>
    <w:rsid w:val="52BB5C0F"/>
    <w:rsid w:val="52EDF78D"/>
    <w:rsid w:val="5340C299"/>
    <w:rsid w:val="53864F95"/>
    <w:rsid w:val="538B50B6"/>
    <w:rsid w:val="538BB015"/>
    <w:rsid w:val="53A8B5A8"/>
    <w:rsid w:val="53B5A627"/>
    <w:rsid w:val="53E696A3"/>
    <w:rsid w:val="53E7E3FD"/>
    <w:rsid w:val="53EB9503"/>
    <w:rsid w:val="53F6D632"/>
    <w:rsid w:val="540BD502"/>
    <w:rsid w:val="54121DC1"/>
    <w:rsid w:val="5449C009"/>
    <w:rsid w:val="5456DF1B"/>
    <w:rsid w:val="545FF73B"/>
    <w:rsid w:val="5468495D"/>
    <w:rsid w:val="5477E043"/>
    <w:rsid w:val="54864B3D"/>
    <w:rsid w:val="54C40BDA"/>
    <w:rsid w:val="54FC21DA"/>
    <w:rsid w:val="551375D2"/>
    <w:rsid w:val="551EF9F4"/>
    <w:rsid w:val="55397FD3"/>
    <w:rsid w:val="553BAAF9"/>
    <w:rsid w:val="555666A9"/>
    <w:rsid w:val="5564CF77"/>
    <w:rsid w:val="5567A9E7"/>
    <w:rsid w:val="55B136B2"/>
    <w:rsid w:val="55B9386C"/>
    <w:rsid w:val="55DEB98D"/>
    <w:rsid w:val="55E6B3A1"/>
    <w:rsid w:val="55EA43EC"/>
    <w:rsid w:val="55FC6A2C"/>
    <w:rsid w:val="560B04DC"/>
    <w:rsid w:val="560C778F"/>
    <w:rsid w:val="561EBD3C"/>
    <w:rsid w:val="56483F04"/>
    <w:rsid w:val="5668187E"/>
    <w:rsid w:val="566B043C"/>
    <w:rsid w:val="5672C13C"/>
    <w:rsid w:val="5673C711"/>
    <w:rsid w:val="5682BD1C"/>
    <w:rsid w:val="56855EB0"/>
    <w:rsid w:val="5697C16A"/>
    <w:rsid w:val="569E0FEA"/>
    <w:rsid w:val="56EB03DF"/>
    <w:rsid w:val="570C92A6"/>
    <w:rsid w:val="574426CB"/>
    <w:rsid w:val="574C3BD8"/>
    <w:rsid w:val="5782AD80"/>
    <w:rsid w:val="57C03ADC"/>
    <w:rsid w:val="57C1C49C"/>
    <w:rsid w:val="57FFF7CB"/>
    <w:rsid w:val="585CD167"/>
    <w:rsid w:val="58D9F051"/>
    <w:rsid w:val="58F58B89"/>
    <w:rsid w:val="59771167"/>
    <w:rsid w:val="599DBC4A"/>
    <w:rsid w:val="59ACF45C"/>
    <w:rsid w:val="59CBD691"/>
    <w:rsid w:val="59DDDFF0"/>
    <w:rsid w:val="59EACBB5"/>
    <w:rsid w:val="59FB25EB"/>
    <w:rsid w:val="59FC15FF"/>
    <w:rsid w:val="5A278D24"/>
    <w:rsid w:val="5A75DD6A"/>
    <w:rsid w:val="5A81EFE6"/>
    <w:rsid w:val="5AC96DA5"/>
    <w:rsid w:val="5AD7416B"/>
    <w:rsid w:val="5AFBC7CB"/>
    <w:rsid w:val="5B04F8DE"/>
    <w:rsid w:val="5B24BB33"/>
    <w:rsid w:val="5B6B341A"/>
    <w:rsid w:val="5B6C6F15"/>
    <w:rsid w:val="5B76B1E7"/>
    <w:rsid w:val="5BA5BBFC"/>
    <w:rsid w:val="5BA7857C"/>
    <w:rsid w:val="5BD53A62"/>
    <w:rsid w:val="5BE4F2DC"/>
    <w:rsid w:val="5BF251FF"/>
    <w:rsid w:val="5BF2AD25"/>
    <w:rsid w:val="5C2069AE"/>
    <w:rsid w:val="5C405A47"/>
    <w:rsid w:val="5C43D573"/>
    <w:rsid w:val="5C52EF65"/>
    <w:rsid w:val="5C61A25B"/>
    <w:rsid w:val="5C65C386"/>
    <w:rsid w:val="5C74ED93"/>
    <w:rsid w:val="5C799C32"/>
    <w:rsid w:val="5C88B7B3"/>
    <w:rsid w:val="5C9534EB"/>
    <w:rsid w:val="5CC00B96"/>
    <w:rsid w:val="5CFA3A82"/>
    <w:rsid w:val="5D212224"/>
    <w:rsid w:val="5D38EC28"/>
    <w:rsid w:val="5D3D320D"/>
    <w:rsid w:val="5DCBD375"/>
    <w:rsid w:val="5DCC07C2"/>
    <w:rsid w:val="5DDB2519"/>
    <w:rsid w:val="5E20C76F"/>
    <w:rsid w:val="5E259D9D"/>
    <w:rsid w:val="5E396A1F"/>
    <w:rsid w:val="5E8707E8"/>
    <w:rsid w:val="5ECB06A3"/>
    <w:rsid w:val="5F0817D7"/>
    <w:rsid w:val="5F76C524"/>
    <w:rsid w:val="5FA1521C"/>
    <w:rsid w:val="5FF21A95"/>
    <w:rsid w:val="605196A1"/>
    <w:rsid w:val="605AE111"/>
    <w:rsid w:val="6064911B"/>
    <w:rsid w:val="609A9B6F"/>
    <w:rsid w:val="60AADD11"/>
    <w:rsid w:val="60C4953F"/>
    <w:rsid w:val="60CA548B"/>
    <w:rsid w:val="60E1939C"/>
    <w:rsid w:val="61219ABA"/>
    <w:rsid w:val="612A8A49"/>
    <w:rsid w:val="6152EF6B"/>
    <w:rsid w:val="61537619"/>
    <w:rsid w:val="619159CD"/>
    <w:rsid w:val="61C82F7A"/>
    <w:rsid w:val="61DC253E"/>
    <w:rsid w:val="61E8B5AA"/>
    <w:rsid w:val="61F685BC"/>
    <w:rsid w:val="6203D47D"/>
    <w:rsid w:val="620DDA85"/>
    <w:rsid w:val="622C093E"/>
    <w:rsid w:val="6255DAAF"/>
    <w:rsid w:val="62976623"/>
    <w:rsid w:val="62A8B225"/>
    <w:rsid w:val="62B5FA15"/>
    <w:rsid w:val="62BCD866"/>
    <w:rsid w:val="6344954B"/>
    <w:rsid w:val="6367AE1F"/>
    <w:rsid w:val="63829758"/>
    <w:rsid w:val="63CE3225"/>
    <w:rsid w:val="64076A90"/>
    <w:rsid w:val="640B7261"/>
    <w:rsid w:val="64380679"/>
    <w:rsid w:val="6448ADFC"/>
    <w:rsid w:val="6452748F"/>
    <w:rsid w:val="6466B5BB"/>
    <w:rsid w:val="64AA17B6"/>
    <w:rsid w:val="64CC1B0C"/>
    <w:rsid w:val="64F77940"/>
    <w:rsid w:val="65092886"/>
    <w:rsid w:val="6539BAA1"/>
    <w:rsid w:val="657F3B49"/>
    <w:rsid w:val="65BD32C9"/>
    <w:rsid w:val="65D8FD2D"/>
    <w:rsid w:val="65DC31A7"/>
    <w:rsid w:val="65DE509A"/>
    <w:rsid w:val="65DEEFDD"/>
    <w:rsid w:val="65E2A3D4"/>
    <w:rsid w:val="66278087"/>
    <w:rsid w:val="66289650"/>
    <w:rsid w:val="662A9A2D"/>
    <w:rsid w:val="668CA391"/>
    <w:rsid w:val="66B12AF4"/>
    <w:rsid w:val="66BE0A1F"/>
    <w:rsid w:val="66D56D47"/>
    <w:rsid w:val="66F4D2D1"/>
    <w:rsid w:val="67245504"/>
    <w:rsid w:val="67279DE3"/>
    <w:rsid w:val="67393423"/>
    <w:rsid w:val="676D18A9"/>
    <w:rsid w:val="6775FCBF"/>
    <w:rsid w:val="6776E071"/>
    <w:rsid w:val="67820FFC"/>
    <w:rsid w:val="679786EF"/>
    <w:rsid w:val="67AB9A55"/>
    <w:rsid w:val="67F5251E"/>
    <w:rsid w:val="68185F20"/>
    <w:rsid w:val="681B53E2"/>
    <w:rsid w:val="68517EFD"/>
    <w:rsid w:val="685B2928"/>
    <w:rsid w:val="685C681D"/>
    <w:rsid w:val="6871CA19"/>
    <w:rsid w:val="68D380AA"/>
    <w:rsid w:val="69089ACC"/>
    <w:rsid w:val="692505D7"/>
    <w:rsid w:val="69361751"/>
    <w:rsid w:val="693C540C"/>
    <w:rsid w:val="694ECEF9"/>
    <w:rsid w:val="696C8D1A"/>
    <w:rsid w:val="6972117C"/>
    <w:rsid w:val="697854CF"/>
    <w:rsid w:val="69825CD6"/>
    <w:rsid w:val="698553F7"/>
    <w:rsid w:val="69C0F0BE"/>
    <w:rsid w:val="69E1E7FE"/>
    <w:rsid w:val="6A0D5BFB"/>
    <w:rsid w:val="6A32300A"/>
    <w:rsid w:val="6A364C21"/>
    <w:rsid w:val="6A4E9543"/>
    <w:rsid w:val="6A5062D7"/>
    <w:rsid w:val="6A8F3F62"/>
    <w:rsid w:val="6AAF8767"/>
    <w:rsid w:val="6AB92886"/>
    <w:rsid w:val="6AC9CFA3"/>
    <w:rsid w:val="6ACEC0F6"/>
    <w:rsid w:val="6ADADC89"/>
    <w:rsid w:val="6AEABFA7"/>
    <w:rsid w:val="6B02F251"/>
    <w:rsid w:val="6B085493"/>
    <w:rsid w:val="6B090A32"/>
    <w:rsid w:val="6B148242"/>
    <w:rsid w:val="6B19C9FD"/>
    <w:rsid w:val="6B2094E1"/>
    <w:rsid w:val="6B260AD2"/>
    <w:rsid w:val="6B2B03F8"/>
    <w:rsid w:val="6B524E3D"/>
    <w:rsid w:val="6B73A4DE"/>
    <w:rsid w:val="6B748BD5"/>
    <w:rsid w:val="6B7C298C"/>
    <w:rsid w:val="6B9B1DBF"/>
    <w:rsid w:val="6BA0CA10"/>
    <w:rsid w:val="6BA3B0DC"/>
    <w:rsid w:val="6BE03AF7"/>
    <w:rsid w:val="6C048278"/>
    <w:rsid w:val="6C07577F"/>
    <w:rsid w:val="6C09F263"/>
    <w:rsid w:val="6C1C8416"/>
    <w:rsid w:val="6C3AC89F"/>
    <w:rsid w:val="6C4AF8DD"/>
    <w:rsid w:val="6C564BFF"/>
    <w:rsid w:val="6CB5086C"/>
    <w:rsid w:val="6CB6C21A"/>
    <w:rsid w:val="6CC616AF"/>
    <w:rsid w:val="6CE05CA8"/>
    <w:rsid w:val="6CE4A537"/>
    <w:rsid w:val="6D065CB0"/>
    <w:rsid w:val="6D189F68"/>
    <w:rsid w:val="6D37DDB5"/>
    <w:rsid w:val="6D66129D"/>
    <w:rsid w:val="6D9DF742"/>
    <w:rsid w:val="6DB1CDFD"/>
    <w:rsid w:val="6DB69FA3"/>
    <w:rsid w:val="6DBB7D9B"/>
    <w:rsid w:val="6DBD8269"/>
    <w:rsid w:val="6DC338CE"/>
    <w:rsid w:val="6DCB0F14"/>
    <w:rsid w:val="6DDF1694"/>
    <w:rsid w:val="6DEED4FF"/>
    <w:rsid w:val="6E06F788"/>
    <w:rsid w:val="6E0EAEEA"/>
    <w:rsid w:val="6E338BA4"/>
    <w:rsid w:val="6E4F5D9B"/>
    <w:rsid w:val="6E577EBA"/>
    <w:rsid w:val="6E6D9093"/>
    <w:rsid w:val="6E86BC64"/>
    <w:rsid w:val="6E9E7B2D"/>
    <w:rsid w:val="6EA7A189"/>
    <w:rsid w:val="6EAAABE8"/>
    <w:rsid w:val="6EB5486C"/>
    <w:rsid w:val="6F0DE3E8"/>
    <w:rsid w:val="6F2A26ED"/>
    <w:rsid w:val="6F3E1E38"/>
    <w:rsid w:val="6F4A439F"/>
    <w:rsid w:val="6F8591B0"/>
    <w:rsid w:val="6F91BA02"/>
    <w:rsid w:val="6FBDA03D"/>
    <w:rsid w:val="6FDF3EE8"/>
    <w:rsid w:val="6FFF8C4D"/>
    <w:rsid w:val="7012A1BF"/>
    <w:rsid w:val="702FE687"/>
    <w:rsid w:val="703DED7E"/>
    <w:rsid w:val="703DF9FF"/>
    <w:rsid w:val="70441022"/>
    <w:rsid w:val="70732707"/>
    <w:rsid w:val="70792464"/>
    <w:rsid w:val="70998052"/>
    <w:rsid w:val="70A55163"/>
    <w:rsid w:val="70BB967F"/>
    <w:rsid w:val="70D27FA4"/>
    <w:rsid w:val="70F844B9"/>
    <w:rsid w:val="71596D29"/>
    <w:rsid w:val="71896ECF"/>
    <w:rsid w:val="719D5370"/>
    <w:rsid w:val="71D1A79B"/>
    <w:rsid w:val="720B64B3"/>
    <w:rsid w:val="720F52C1"/>
    <w:rsid w:val="724BC661"/>
    <w:rsid w:val="7284EA50"/>
    <w:rsid w:val="7289EEC9"/>
    <w:rsid w:val="729CABC0"/>
    <w:rsid w:val="72B6E8D2"/>
    <w:rsid w:val="72DDCB0D"/>
    <w:rsid w:val="72E67EAF"/>
    <w:rsid w:val="72E8216F"/>
    <w:rsid w:val="72FED2CF"/>
    <w:rsid w:val="7301EAB4"/>
    <w:rsid w:val="730CB156"/>
    <w:rsid w:val="7312635C"/>
    <w:rsid w:val="7314E1AD"/>
    <w:rsid w:val="732A3E59"/>
    <w:rsid w:val="739C7125"/>
    <w:rsid w:val="73AEC393"/>
    <w:rsid w:val="73C44C5B"/>
    <w:rsid w:val="73E75F2D"/>
    <w:rsid w:val="740CF139"/>
    <w:rsid w:val="74136C6B"/>
    <w:rsid w:val="7431C2E6"/>
    <w:rsid w:val="743A21FD"/>
    <w:rsid w:val="7447456F"/>
    <w:rsid w:val="7470E165"/>
    <w:rsid w:val="74A6E9B9"/>
    <w:rsid w:val="74B48C73"/>
    <w:rsid w:val="74E58275"/>
    <w:rsid w:val="74F9B6E8"/>
    <w:rsid w:val="74FC4867"/>
    <w:rsid w:val="750C3525"/>
    <w:rsid w:val="7514CD77"/>
    <w:rsid w:val="75413A3E"/>
    <w:rsid w:val="75CBB951"/>
    <w:rsid w:val="75E09DBE"/>
    <w:rsid w:val="75E3EC6A"/>
    <w:rsid w:val="760CF803"/>
    <w:rsid w:val="7615C4D6"/>
    <w:rsid w:val="76630655"/>
    <w:rsid w:val="76C7C05D"/>
    <w:rsid w:val="76D110D3"/>
    <w:rsid w:val="76EB36F1"/>
    <w:rsid w:val="76ECA561"/>
    <w:rsid w:val="773697EB"/>
    <w:rsid w:val="77389E1F"/>
    <w:rsid w:val="774757AE"/>
    <w:rsid w:val="778D8FFB"/>
    <w:rsid w:val="7791A4E2"/>
    <w:rsid w:val="77E10764"/>
    <w:rsid w:val="78288366"/>
    <w:rsid w:val="783D4793"/>
    <w:rsid w:val="78462B3E"/>
    <w:rsid w:val="784C4DFF"/>
    <w:rsid w:val="78747B4B"/>
    <w:rsid w:val="788ADDDF"/>
    <w:rsid w:val="78BC5652"/>
    <w:rsid w:val="78C0F537"/>
    <w:rsid w:val="79119B8D"/>
    <w:rsid w:val="7918CE4C"/>
    <w:rsid w:val="7952CD34"/>
    <w:rsid w:val="7983271A"/>
    <w:rsid w:val="79958967"/>
    <w:rsid w:val="7997CAB2"/>
    <w:rsid w:val="79B25405"/>
    <w:rsid w:val="79BF9C27"/>
    <w:rsid w:val="79CC211D"/>
    <w:rsid w:val="7A1963E1"/>
    <w:rsid w:val="7A1B02D3"/>
    <w:rsid w:val="7A2030FC"/>
    <w:rsid w:val="7A44FC15"/>
    <w:rsid w:val="7A47815B"/>
    <w:rsid w:val="7A60B104"/>
    <w:rsid w:val="7A61DA61"/>
    <w:rsid w:val="7A7DE8E4"/>
    <w:rsid w:val="7A8B47B2"/>
    <w:rsid w:val="7A8D13B4"/>
    <w:rsid w:val="7ADA25E5"/>
    <w:rsid w:val="7AF5BC8C"/>
    <w:rsid w:val="7AFC6124"/>
    <w:rsid w:val="7B1A5BCC"/>
    <w:rsid w:val="7B23196E"/>
    <w:rsid w:val="7B62A4D0"/>
    <w:rsid w:val="7B6D4CFA"/>
    <w:rsid w:val="7B81E6F9"/>
    <w:rsid w:val="7BEA2836"/>
    <w:rsid w:val="7C001A4A"/>
    <w:rsid w:val="7C0AB38B"/>
    <w:rsid w:val="7C50DB79"/>
    <w:rsid w:val="7CA0B1E2"/>
    <w:rsid w:val="7CA68CF4"/>
    <w:rsid w:val="7CC0E0EF"/>
    <w:rsid w:val="7CDCF0C8"/>
    <w:rsid w:val="7D0F27C4"/>
    <w:rsid w:val="7D25661B"/>
    <w:rsid w:val="7D42DBEB"/>
    <w:rsid w:val="7D561DE9"/>
    <w:rsid w:val="7D574BE9"/>
    <w:rsid w:val="7D5EDA25"/>
    <w:rsid w:val="7D61D31C"/>
    <w:rsid w:val="7D63B22C"/>
    <w:rsid w:val="7D821AF3"/>
    <w:rsid w:val="7D8DEA37"/>
    <w:rsid w:val="7DBF6EF3"/>
    <w:rsid w:val="7DCE2DAC"/>
    <w:rsid w:val="7DEECB07"/>
    <w:rsid w:val="7E1D857B"/>
    <w:rsid w:val="7E25D917"/>
    <w:rsid w:val="7E271577"/>
    <w:rsid w:val="7E478CD4"/>
    <w:rsid w:val="7E4B145E"/>
    <w:rsid w:val="7E6706EB"/>
    <w:rsid w:val="7E6FF600"/>
    <w:rsid w:val="7E71F4E5"/>
    <w:rsid w:val="7EAA4721"/>
    <w:rsid w:val="7ECF13F1"/>
    <w:rsid w:val="7EF20A27"/>
    <w:rsid w:val="7F0FAD84"/>
    <w:rsid w:val="7F0FD754"/>
    <w:rsid w:val="7F2B9D99"/>
    <w:rsid w:val="7F3A6203"/>
    <w:rsid w:val="7FC184ED"/>
    <w:rsid w:val="7FCC0CD8"/>
    <w:rsid w:val="7FD9735F"/>
    <w:rsid w:val="7FE8AD0E"/>
  </w:rsids>
  <m:mathPr>
    <m:mathFont m:val="Cambria Math"/>
    <m:brkBin m:val="before"/>
    <m:brkBinSub m:val="--"/>
    <m:smallFrac m:val="0"/>
    <m:dispDef/>
    <m:lMargin m:val="0"/>
    <m:rMargin m:val="0"/>
    <m:defJc m:val="centerGroup"/>
    <m:wrapIndent m:val="1440"/>
    <m:intLim m:val="subSup"/>
    <m:naryLim m:val="undOvr"/>
  </m:mathPr>
  <w:themeFontLang w:val="sv-SE"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121D192"/>
  <w15:docId w15:val="{B07AD776-E9FA-7940-80F7-614ED26F74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sv" w:eastAsia="ja-JP"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09F8"/>
    <w:pPr>
      <w:spacing w:line="240" w:lineRule="auto"/>
    </w:pPr>
    <w:rPr>
      <w:rFonts w:ascii="Times New Roman" w:eastAsia="Times New Roman" w:hAnsi="Times New Roman" w:cs="Times New Roman"/>
      <w:sz w:val="24"/>
      <w:szCs w:val="24"/>
      <w:lang w:val="sv-SE" w:eastAsia="sv-SE"/>
    </w:rPr>
  </w:style>
  <w:style w:type="paragraph" w:styleId="Rubrik1">
    <w:name w:val="heading 1"/>
    <w:basedOn w:val="Normal"/>
    <w:next w:val="Normal"/>
    <w:uiPriority w:val="9"/>
    <w:qFormat/>
    <w:rsid w:val="00213A42"/>
    <w:pPr>
      <w:keepNext/>
      <w:keepLines/>
      <w:outlineLvl w:val="0"/>
    </w:pPr>
    <w:rPr>
      <w:rFonts w:ascii="Source Sans Pro" w:hAnsi="Source Sans Pro"/>
      <w:b/>
      <w:bCs/>
      <w:noProof/>
      <w:color w:val="000000" w:themeColor="text1"/>
      <w:sz w:val="32"/>
      <w:szCs w:val="32"/>
    </w:rPr>
  </w:style>
  <w:style w:type="paragraph" w:styleId="Rubrik2">
    <w:name w:val="heading 2"/>
    <w:basedOn w:val="Rubrik1"/>
    <w:next w:val="Normal"/>
    <w:uiPriority w:val="9"/>
    <w:unhideWhenUsed/>
    <w:qFormat/>
    <w:rsid w:val="00213A42"/>
    <w:pPr>
      <w:shd w:val="clear" w:color="auto" w:fill="FFFFFF" w:themeFill="background1"/>
      <w:outlineLvl w:val="1"/>
    </w:pPr>
    <w:rPr>
      <w:sz w:val="28"/>
      <w:szCs w:val="28"/>
    </w:rPr>
  </w:style>
  <w:style w:type="paragraph" w:styleId="Rubrik3">
    <w:name w:val="heading 3"/>
    <w:basedOn w:val="Normal"/>
    <w:next w:val="Normal"/>
    <w:uiPriority w:val="9"/>
    <w:unhideWhenUsed/>
    <w:qFormat/>
    <w:rsid w:val="7C50DB79"/>
    <w:pPr>
      <w:keepNext/>
      <w:keepLines/>
      <w:spacing w:before="320" w:after="80"/>
      <w:outlineLvl w:val="2"/>
    </w:pPr>
    <w:rPr>
      <w:sz w:val="28"/>
      <w:szCs w:val="28"/>
    </w:rPr>
  </w:style>
  <w:style w:type="paragraph" w:styleId="Rubrik4">
    <w:name w:val="heading 4"/>
    <w:basedOn w:val="Normal"/>
    <w:next w:val="Normal"/>
    <w:uiPriority w:val="9"/>
    <w:unhideWhenUsed/>
    <w:qFormat/>
    <w:rsid w:val="7C50DB79"/>
    <w:pPr>
      <w:keepNext/>
      <w:keepLines/>
      <w:spacing w:before="280" w:after="80"/>
      <w:outlineLvl w:val="3"/>
    </w:pPr>
    <w:rPr>
      <w:color w:val="666666"/>
    </w:rPr>
  </w:style>
  <w:style w:type="paragraph" w:styleId="Rubrik5">
    <w:name w:val="heading 5"/>
    <w:basedOn w:val="Normal"/>
    <w:next w:val="Normal"/>
    <w:uiPriority w:val="9"/>
    <w:semiHidden/>
    <w:unhideWhenUsed/>
    <w:qFormat/>
    <w:rsid w:val="7C50DB79"/>
    <w:pPr>
      <w:keepNext/>
      <w:keepLines/>
      <w:spacing w:before="240" w:after="80"/>
      <w:outlineLvl w:val="4"/>
    </w:pPr>
    <w:rPr>
      <w:color w:val="666666"/>
    </w:rPr>
  </w:style>
  <w:style w:type="paragraph" w:styleId="Rubrik6">
    <w:name w:val="heading 6"/>
    <w:basedOn w:val="Normal"/>
    <w:next w:val="Normal"/>
    <w:uiPriority w:val="9"/>
    <w:semiHidden/>
    <w:unhideWhenUsed/>
    <w:qFormat/>
    <w:rsid w:val="7C50DB79"/>
    <w:pPr>
      <w:keepNext/>
      <w:keepLines/>
      <w:spacing w:before="240" w:after="80"/>
      <w:outlineLvl w:val="5"/>
    </w:pPr>
    <w:rPr>
      <w:i/>
      <w:iCs/>
      <w:color w:val="66666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Rubrik">
    <w:name w:val="Title"/>
    <w:basedOn w:val="Normal"/>
    <w:next w:val="Normal"/>
    <w:uiPriority w:val="10"/>
    <w:qFormat/>
    <w:rsid w:val="7C50DB79"/>
    <w:pPr>
      <w:keepNext/>
      <w:keepLines/>
      <w:spacing w:after="60"/>
    </w:pPr>
    <w:rPr>
      <w:sz w:val="52"/>
      <w:szCs w:val="52"/>
    </w:rPr>
  </w:style>
  <w:style w:type="paragraph" w:styleId="Underrubrik">
    <w:name w:val="Subtitle"/>
    <w:basedOn w:val="Normal"/>
    <w:next w:val="Normal"/>
    <w:uiPriority w:val="11"/>
    <w:qFormat/>
    <w:rsid w:val="7C50DB79"/>
    <w:pPr>
      <w:keepNext/>
      <w:keepLines/>
      <w:spacing w:after="320"/>
    </w:pPr>
    <w:rPr>
      <w:color w:val="666666"/>
      <w:sz w:val="30"/>
      <w:szCs w:val="30"/>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paragraph" w:styleId="Kommentarer">
    <w:name w:val="annotation text"/>
    <w:basedOn w:val="Normal"/>
    <w:link w:val="KommentarerChar"/>
    <w:uiPriority w:val="99"/>
    <w:semiHidden/>
    <w:unhideWhenUsed/>
    <w:rsid w:val="7C50DB79"/>
    <w:rPr>
      <w:sz w:val="20"/>
      <w:szCs w:val="20"/>
    </w:rPr>
  </w:style>
  <w:style w:type="character" w:customStyle="1" w:styleId="KommentarerChar">
    <w:name w:val="Kommentarer Char"/>
    <w:basedOn w:val="Standardstycketeckensnitt"/>
    <w:link w:val="Kommentarer"/>
    <w:uiPriority w:val="99"/>
    <w:semiHidden/>
    <w:rPr>
      <w:sz w:val="20"/>
      <w:szCs w:val="20"/>
    </w:rPr>
  </w:style>
  <w:style w:type="character" w:styleId="Kommentarsreferens">
    <w:name w:val="annotation reference"/>
    <w:basedOn w:val="Standardstycketeckensnitt"/>
    <w:uiPriority w:val="99"/>
    <w:semiHidden/>
    <w:unhideWhenUsed/>
    <w:rPr>
      <w:sz w:val="16"/>
      <w:szCs w:val="16"/>
    </w:rPr>
  </w:style>
  <w:style w:type="paragraph" w:styleId="Ingetavstnd">
    <w:name w:val="No Spacing"/>
    <w:basedOn w:val="Normal"/>
    <w:link w:val="IngetavstndChar"/>
    <w:uiPriority w:val="1"/>
    <w:qFormat/>
    <w:rsid w:val="7C50DB79"/>
  </w:style>
  <w:style w:type="paragraph" w:styleId="Innehll2">
    <w:name w:val="toc 2"/>
    <w:basedOn w:val="Normal"/>
    <w:next w:val="Normal"/>
    <w:autoRedefine/>
    <w:uiPriority w:val="39"/>
    <w:unhideWhenUsed/>
    <w:rsid w:val="00FE38D4"/>
    <w:pPr>
      <w:ind w:left="240"/>
    </w:pPr>
    <w:rPr>
      <w:rFonts w:asciiTheme="minorHAnsi" w:hAnsiTheme="minorHAnsi"/>
      <w:smallCaps/>
      <w:sz w:val="20"/>
      <w:szCs w:val="20"/>
    </w:rPr>
  </w:style>
  <w:style w:type="paragraph" w:styleId="Innehll4">
    <w:name w:val="toc 4"/>
    <w:basedOn w:val="Normal"/>
    <w:next w:val="Normal"/>
    <w:autoRedefine/>
    <w:uiPriority w:val="39"/>
    <w:unhideWhenUsed/>
    <w:rsid w:val="00FE38D4"/>
    <w:pPr>
      <w:ind w:left="720"/>
    </w:pPr>
    <w:rPr>
      <w:rFonts w:asciiTheme="minorHAnsi" w:hAnsiTheme="minorHAnsi"/>
      <w:sz w:val="18"/>
      <w:szCs w:val="18"/>
    </w:rPr>
  </w:style>
  <w:style w:type="paragraph" w:styleId="Innehll1">
    <w:name w:val="toc 1"/>
    <w:basedOn w:val="Normal"/>
    <w:next w:val="Normal"/>
    <w:link w:val="Innehll1Char"/>
    <w:uiPriority w:val="39"/>
    <w:unhideWhenUsed/>
    <w:rsid w:val="290E0085"/>
    <w:pPr>
      <w:spacing w:before="120" w:after="120"/>
    </w:pPr>
    <w:rPr>
      <w:rFonts w:asciiTheme="minorHAnsi" w:hAnsiTheme="minorHAnsi"/>
      <w:b/>
      <w:bCs/>
      <w:caps/>
      <w:sz w:val="20"/>
      <w:szCs w:val="20"/>
    </w:rPr>
  </w:style>
  <w:style w:type="character" w:styleId="Hyperlnk">
    <w:name w:val="Hyperlink"/>
    <w:basedOn w:val="Standardstycketeckensnitt"/>
    <w:uiPriority w:val="99"/>
    <w:unhideWhenUsed/>
    <w:rsid w:val="00FE38D4"/>
    <w:rPr>
      <w:color w:val="0000FF" w:themeColor="hyperlink"/>
      <w:u w:val="single"/>
    </w:rPr>
  </w:style>
  <w:style w:type="paragraph" w:styleId="Innehllsfrteckningsrubrik">
    <w:name w:val="TOC Heading"/>
    <w:basedOn w:val="Rubrik1"/>
    <w:next w:val="Normal"/>
    <w:uiPriority w:val="39"/>
    <w:unhideWhenUsed/>
    <w:qFormat/>
    <w:rsid w:val="00DE1264"/>
    <w:pPr>
      <w:spacing w:before="240" w:line="259" w:lineRule="auto"/>
      <w:outlineLvl w:val="9"/>
    </w:pPr>
    <w:rPr>
      <w:rFonts w:asciiTheme="majorHAnsi" w:eastAsiaTheme="majorEastAsia" w:hAnsiTheme="majorHAnsi" w:cstheme="majorBidi"/>
      <w:color w:val="365F91" w:themeColor="accent1" w:themeShade="BF"/>
    </w:rPr>
  </w:style>
  <w:style w:type="paragraph" w:styleId="Sidhuvud">
    <w:name w:val="header"/>
    <w:basedOn w:val="Normal"/>
    <w:link w:val="SidhuvudChar"/>
    <w:uiPriority w:val="99"/>
    <w:unhideWhenUsed/>
    <w:rsid w:val="00AC30F7"/>
    <w:pPr>
      <w:tabs>
        <w:tab w:val="center" w:pos="4513"/>
        <w:tab w:val="right" w:pos="9026"/>
      </w:tabs>
    </w:pPr>
  </w:style>
  <w:style w:type="character" w:customStyle="1" w:styleId="SidhuvudChar">
    <w:name w:val="Sidhuvud Char"/>
    <w:basedOn w:val="Standardstycketeckensnitt"/>
    <w:link w:val="Sidhuvud"/>
    <w:uiPriority w:val="99"/>
    <w:rsid w:val="00AC30F7"/>
    <w:rPr>
      <w:rFonts w:ascii="Microsoft Sans Serif" w:eastAsia="Microsoft Sans Serif" w:hAnsi="Microsoft Sans Serif" w:cs="Microsoft Sans Serif"/>
      <w:color w:val="434343"/>
      <w:sz w:val="24"/>
      <w:szCs w:val="24"/>
    </w:rPr>
  </w:style>
  <w:style w:type="paragraph" w:styleId="Sidfot">
    <w:name w:val="footer"/>
    <w:basedOn w:val="Normal"/>
    <w:link w:val="SidfotChar"/>
    <w:uiPriority w:val="99"/>
    <w:unhideWhenUsed/>
    <w:rsid w:val="00AC30F7"/>
    <w:pPr>
      <w:tabs>
        <w:tab w:val="center" w:pos="4513"/>
        <w:tab w:val="right" w:pos="9026"/>
      </w:tabs>
    </w:pPr>
  </w:style>
  <w:style w:type="character" w:customStyle="1" w:styleId="SidfotChar">
    <w:name w:val="Sidfot Char"/>
    <w:basedOn w:val="Standardstycketeckensnitt"/>
    <w:link w:val="Sidfot"/>
    <w:uiPriority w:val="99"/>
    <w:rsid w:val="00AC30F7"/>
    <w:rPr>
      <w:rFonts w:ascii="Microsoft Sans Serif" w:eastAsia="Microsoft Sans Serif" w:hAnsi="Microsoft Sans Serif" w:cs="Microsoft Sans Serif"/>
      <w:color w:val="434343"/>
      <w:sz w:val="24"/>
      <w:szCs w:val="24"/>
    </w:rPr>
  </w:style>
  <w:style w:type="character" w:styleId="Sidnummer">
    <w:name w:val="page number"/>
    <w:basedOn w:val="Standardstycketeckensnitt"/>
    <w:uiPriority w:val="99"/>
    <w:semiHidden/>
    <w:unhideWhenUsed/>
    <w:rsid w:val="0093464A"/>
  </w:style>
  <w:style w:type="paragraph" w:styleId="Normalwebb">
    <w:name w:val="Normal (Web)"/>
    <w:basedOn w:val="Normal"/>
    <w:uiPriority w:val="99"/>
    <w:semiHidden/>
    <w:unhideWhenUsed/>
    <w:rsid w:val="00F92D2D"/>
    <w:pPr>
      <w:spacing w:before="100" w:beforeAutospacing="1" w:after="100" w:afterAutospacing="1"/>
    </w:pPr>
  </w:style>
  <w:style w:type="table" w:styleId="Tabellrutnt">
    <w:name w:val="Table Grid"/>
    <w:basedOn w:val="Normaltabell"/>
    <w:uiPriority w:val="59"/>
    <w:rsid w:val="00FB4123"/>
    <w:pPr>
      <w:spacing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Kommentarsmne">
    <w:name w:val="annotation subject"/>
    <w:basedOn w:val="Kommentarer"/>
    <w:next w:val="Kommentarer"/>
    <w:link w:val="KommentarsmneChar"/>
    <w:uiPriority w:val="99"/>
    <w:semiHidden/>
    <w:unhideWhenUsed/>
    <w:rsid w:val="00AE1464"/>
    <w:rPr>
      <w:b/>
      <w:bCs/>
    </w:rPr>
  </w:style>
  <w:style w:type="character" w:customStyle="1" w:styleId="KommentarsmneChar">
    <w:name w:val="Kommentarsämne Char"/>
    <w:basedOn w:val="KommentarerChar"/>
    <w:link w:val="Kommentarsmne"/>
    <w:uiPriority w:val="99"/>
    <w:semiHidden/>
    <w:rsid w:val="00AE1464"/>
    <w:rPr>
      <w:rFonts w:ascii="Microsoft Sans Serif" w:eastAsia="Microsoft Sans Serif" w:hAnsi="Microsoft Sans Serif" w:cs="Microsoft Sans Serif"/>
      <w:b/>
      <w:bCs/>
      <w:color w:val="434343"/>
      <w:sz w:val="20"/>
      <w:szCs w:val="20"/>
    </w:rPr>
  </w:style>
  <w:style w:type="paragraph" w:customStyle="1" w:styleId="paragraph">
    <w:name w:val="paragraph"/>
    <w:basedOn w:val="Normal"/>
    <w:rsid w:val="00BD64D9"/>
    <w:pPr>
      <w:spacing w:before="100" w:beforeAutospacing="1" w:after="100" w:afterAutospacing="1"/>
    </w:pPr>
  </w:style>
  <w:style w:type="character" w:customStyle="1" w:styleId="normaltextrun">
    <w:name w:val="normaltextrun"/>
    <w:basedOn w:val="Standardstycketeckensnitt"/>
    <w:rsid w:val="00BD64D9"/>
  </w:style>
  <w:style w:type="character" w:customStyle="1" w:styleId="eop">
    <w:name w:val="eop"/>
    <w:basedOn w:val="Standardstycketeckensnitt"/>
    <w:rsid w:val="00BD64D9"/>
  </w:style>
  <w:style w:type="paragraph" w:customStyle="1" w:styleId="BREVfrnsune">
    <w:name w:val="BREV från sune"/>
    <w:basedOn w:val="Ingetavstnd"/>
    <w:link w:val="BREVfrnsuneChar"/>
    <w:qFormat/>
    <w:rsid w:val="00C469A2"/>
    <w:pPr>
      <w:spacing w:line="360" w:lineRule="auto"/>
      <w:ind w:right="6583"/>
    </w:pPr>
    <w:rPr>
      <w:rFonts w:ascii="Source Sans Pro Light" w:hAnsi="Source Sans Pro Light"/>
      <w:sz w:val="36"/>
      <w:szCs w:val="36"/>
    </w:rPr>
  </w:style>
  <w:style w:type="paragraph" w:customStyle="1" w:styleId="NyanormalaGeorgia">
    <w:name w:val="Nya normala Georgia"/>
    <w:basedOn w:val="Normal"/>
    <w:link w:val="NyanormalaGeorgiaChar"/>
    <w:qFormat/>
    <w:rsid w:val="00890B9C"/>
    <w:pPr>
      <w:shd w:val="clear" w:color="auto" w:fill="FFFFFF" w:themeFill="background1"/>
    </w:pPr>
    <w:rPr>
      <w:rFonts w:ascii="Georgia" w:hAnsi="Georgia"/>
      <w:sz w:val="22"/>
      <w:szCs w:val="22"/>
    </w:rPr>
  </w:style>
  <w:style w:type="character" w:customStyle="1" w:styleId="IngetavstndChar">
    <w:name w:val="Inget avstånd Char"/>
    <w:basedOn w:val="Standardstycketeckensnitt"/>
    <w:link w:val="Ingetavstnd"/>
    <w:uiPriority w:val="1"/>
    <w:rsid w:val="00C469A2"/>
    <w:rPr>
      <w:rFonts w:ascii="Microsoft Sans Serif" w:eastAsia="Microsoft Sans Serif" w:hAnsi="Microsoft Sans Serif" w:cs="Microsoft Sans Serif"/>
      <w:color w:val="434343"/>
      <w:sz w:val="24"/>
      <w:szCs w:val="24"/>
    </w:rPr>
  </w:style>
  <w:style w:type="character" w:customStyle="1" w:styleId="BREVfrnsuneChar">
    <w:name w:val="BREV från sune Char"/>
    <w:basedOn w:val="IngetavstndChar"/>
    <w:link w:val="BREVfrnsune"/>
    <w:rsid w:val="00C469A2"/>
    <w:rPr>
      <w:rFonts w:ascii="Source Sans Pro Light" w:eastAsia="Microsoft Sans Serif" w:hAnsi="Source Sans Pro Light" w:cs="Microsoft Sans Serif"/>
      <w:color w:val="434343"/>
      <w:sz w:val="36"/>
      <w:szCs w:val="36"/>
    </w:rPr>
  </w:style>
  <w:style w:type="character" w:customStyle="1" w:styleId="NyanormalaGeorgiaChar">
    <w:name w:val="Nya normala Georgia Char"/>
    <w:basedOn w:val="Standardstycketeckensnitt"/>
    <w:link w:val="NyanormalaGeorgia"/>
    <w:rsid w:val="00890B9C"/>
    <w:rPr>
      <w:rFonts w:ascii="Georgia" w:eastAsia="Microsoft Sans Serif" w:hAnsi="Georgia" w:cs="Microsoft Sans Serif"/>
      <w:shd w:val="clear" w:color="auto" w:fill="FFFFFF" w:themeFill="background1"/>
    </w:rPr>
  </w:style>
  <w:style w:type="paragraph" w:customStyle="1" w:styleId="Innehllsfrteckning">
    <w:name w:val="Innehållsförteckning"/>
    <w:basedOn w:val="Innehll1"/>
    <w:link w:val="InnehllsfrteckningChar"/>
    <w:uiPriority w:val="1"/>
    <w:qFormat/>
    <w:rsid w:val="290E0085"/>
    <w:rPr>
      <w:sz w:val="22"/>
      <w:szCs w:val="22"/>
    </w:rPr>
  </w:style>
  <w:style w:type="character" w:customStyle="1" w:styleId="Innehll1Char">
    <w:name w:val="Innehåll 1 Char"/>
    <w:basedOn w:val="Standardstycketeckensnitt"/>
    <w:link w:val="Innehll1"/>
    <w:uiPriority w:val="39"/>
    <w:rsid w:val="00AD12FE"/>
    <w:rPr>
      <w:rFonts w:asciiTheme="minorHAnsi" w:eastAsia="Times New Roman" w:hAnsiTheme="minorHAnsi" w:cs="Times New Roman"/>
      <w:b/>
      <w:bCs/>
      <w:caps/>
      <w:sz w:val="20"/>
      <w:szCs w:val="20"/>
      <w:lang w:val="sv-SE" w:eastAsia="sv-SE"/>
    </w:rPr>
  </w:style>
  <w:style w:type="character" w:customStyle="1" w:styleId="InnehllsfrteckningChar">
    <w:name w:val="Innehållsförteckning Char"/>
    <w:basedOn w:val="Innehll1Char"/>
    <w:link w:val="Innehllsfrteckning"/>
    <w:rsid w:val="00AD12FE"/>
    <w:rPr>
      <w:rFonts w:asciiTheme="minorHAnsi" w:eastAsia="Microsoft Sans Serif" w:hAnsiTheme="minorHAnsi" w:cs="Microsoft Sans Serif"/>
      <w:b/>
      <w:bCs/>
      <w:i w:val="0"/>
      <w:iCs w:val="0"/>
      <w:caps/>
      <w:noProof/>
      <w:color w:val="434343"/>
      <w:sz w:val="24"/>
      <w:szCs w:val="24"/>
      <w:lang w:val="sv-SE" w:eastAsia="sv-SE"/>
    </w:rPr>
  </w:style>
  <w:style w:type="table" w:styleId="Tabellrutntljust">
    <w:name w:val="Grid Table Light"/>
    <w:basedOn w:val="Normaltabell"/>
    <w:uiPriority w:val="40"/>
    <w:rsid w:val="00AB2A23"/>
    <w:pPr>
      <w:spacing w:line="240" w:lineRule="auto"/>
    </w:pPr>
    <w:rPr>
      <w:rFonts w:asciiTheme="minorHAnsi" w:eastAsiaTheme="minorHAnsi" w:hAnsiTheme="minorHAnsi" w:cstheme="minorBidi"/>
      <w:kern w:val="2"/>
      <w:lang w:val="sv-SE" w:eastAsia="en-US"/>
      <w14:ligatures w14:val="standardContextual"/>
    </w:rPr>
    <w:tblPr>
      <w:tblInd w:w="0" w:type="nil"/>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Olstomnmnande">
    <w:name w:val="Unresolved Mention"/>
    <w:basedOn w:val="Standardstycketeckensnitt"/>
    <w:uiPriority w:val="99"/>
    <w:semiHidden/>
    <w:unhideWhenUsed/>
    <w:rsid w:val="00C74584"/>
    <w:rPr>
      <w:color w:val="605E5C"/>
      <w:shd w:val="clear" w:color="auto" w:fill="E1DFDD"/>
    </w:rPr>
  </w:style>
  <w:style w:type="paragraph" w:styleId="Innehll3">
    <w:name w:val="toc 3"/>
    <w:basedOn w:val="Normal"/>
    <w:next w:val="Normal"/>
    <w:autoRedefine/>
    <w:uiPriority w:val="39"/>
    <w:unhideWhenUsed/>
    <w:rsid w:val="00D25F91"/>
    <w:pPr>
      <w:tabs>
        <w:tab w:val="right" w:leader="dot" w:pos="13944"/>
      </w:tabs>
      <w:ind w:left="480"/>
    </w:pPr>
    <w:rPr>
      <w:rFonts w:ascii="Georgia" w:hAnsi="Georgia"/>
      <w:b/>
      <w:bCs/>
      <w:i/>
      <w:iCs/>
      <w:noProof/>
      <w:color w:val="404040" w:themeColor="text1" w:themeTint="BF"/>
      <w:sz w:val="20"/>
      <w:szCs w:val="20"/>
    </w:rPr>
  </w:style>
  <w:style w:type="paragraph" w:styleId="Innehll5">
    <w:name w:val="toc 5"/>
    <w:basedOn w:val="Normal"/>
    <w:next w:val="Normal"/>
    <w:autoRedefine/>
    <w:uiPriority w:val="39"/>
    <w:semiHidden/>
    <w:unhideWhenUsed/>
    <w:rsid w:val="007B4247"/>
    <w:pPr>
      <w:ind w:left="960"/>
    </w:pPr>
    <w:rPr>
      <w:rFonts w:asciiTheme="minorHAnsi" w:hAnsiTheme="minorHAnsi"/>
      <w:sz w:val="18"/>
      <w:szCs w:val="18"/>
    </w:rPr>
  </w:style>
  <w:style w:type="paragraph" w:styleId="Innehll6">
    <w:name w:val="toc 6"/>
    <w:basedOn w:val="Normal"/>
    <w:next w:val="Normal"/>
    <w:autoRedefine/>
    <w:uiPriority w:val="39"/>
    <w:semiHidden/>
    <w:unhideWhenUsed/>
    <w:rsid w:val="007B4247"/>
    <w:pPr>
      <w:ind w:left="1200"/>
    </w:pPr>
    <w:rPr>
      <w:rFonts w:asciiTheme="minorHAnsi" w:hAnsiTheme="minorHAnsi"/>
      <w:sz w:val="18"/>
      <w:szCs w:val="18"/>
    </w:rPr>
  </w:style>
  <w:style w:type="paragraph" w:styleId="Innehll7">
    <w:name w:val="toc 7"/>
    <w:basedOn w:val="Normal"/>
    <w:next w:val="Normal"/>
    <w:autoRedefine/>
    <w:uiPriority w:val="39"/>
    <w:semiHidden/>
    <w:unhideWhenUsed/>
    <w:rsid w:val="007B4247"/>
    <w:pPr>
      <w:ind w:left="1440"/>
    </w:pPr>
    <w:rPr>
      <w:rFonts w:asciiTheme="minorHAnsi" w:hAnsiTheme="minorHAnsi"/>
      <w:sz w:val="18"/>
      <w:szCs w:val="18"/>
    </w:rPr>
  </w:style>
  <w:style w:type="paragraph" w:styleId="Innehll8">
    <w:name w:val="toc 8"/>
    <w:basedOn w:val="Normal"/>
    <w:next w:val="Normal"/>
    <w:autoRedefine/>
    <w:uiPriority w:val="39"/>
    <w:semiHidden/>
    <w:unhideWhenUsed/>
    <w:rsid w:val="007B4247"/>
    <w:pPr>
      <w:ind w:left="1680"/>
    </w:pPr>
    <w:rPr>
      <w:rFonts w:asciiTheme="minorHAnsi" w:hAnsiTheme="minorHAnsi"/>
      <w:sz w:val="18"/>
      <w:szCs w:val="18"/>
    </w:rPr>
  </w:style>
  <w:style w:type="paragraph" w:styleId="Innehll9">
    <w:name w:val="toc 9"/>
    <w:basedOn w:val="Normal"/>
    <w:next w:val="Normal"/>
    <w:autoRedefine/>
    <w:uiPriority w:val="39"/>
    <w:semiHidden/>
    <w:unhideWhenUsed/>
    <w:rsid w:val="007B4247"/>
    <w:pPr>
      <w:ind w:left="1920"/>
    </w:pPr>
    <w:rPr>
      <w:rFonts w:asciiTheme="minorHAnsi" w:hAnsiTheme="minorHAnsi"/>
      <w:sz w:val="18"/>
      <w:szCs w:val="18"/>
    </w:rPr>
  </w:style>
  <w:style w:type="paragraph" w:styleId="Revision">
    <w:name w:val="Revision"/>
    <w:hidden/>
    <w:uiPriority w:val="99"/>
    <w:semiHidden/>
    <w:rsid w:val="00D0233E"/>
    <w:pPr>
      <w:spacing w:line="240" w:lineRule="auto"/>
    </w:pPr>
    <w:rPr>
      <w:rFonts w:ascii="Times New Roman" w:eastAsia="Times New Roman" w:hAnsi="Times New Roman" w:cs="Times New Roman"/>
      <w:sz w:val="24"/>
      <w:szCs w:val="24"/>
      <w:lang w:val="sv-SE" w:eastAsia="sv-SE"/>
    </w:rPr>
  </w:style>
  <w:style w:type="character" w:customStyle="1" w:styleId="wacimagecontainer">
    <w:name w:val="wacimagecontainer"/>
    <w:basedOn w:val="Standardstycketeckensnitt"/>
    <w:rsid w:val="00224B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43362178">
      <w:bodyDiv w:val="1"/>
      <w:marLeft w:val="0"/>
      <w:marRight w:val="0"/>
      <w:marTop w:val="0"/>
      <w:marBottom w:val="0"/>
      <w:divBdr>
        <w:top w:val="none" w:sz="0" w:space="0" w:color="auto"/>
        <w:left w:val="none" w:sz="0" w:space="0" w:color="auto"/>
        <w:bottom w:val="none" w:sz="0" w:space="0" w:color="auto"/>
        <w:right w:val="none" w:sz="0" w:space="0" w:color="auto"/>
      </w:divBdr>
    </w:div>
    <w:div w:id="460341862">
      <w:bodyDiv w:val="1"/>
      <w:marLeft w:val="0"/>
      <w:marRight w:val="0"/>
      <w:marTop w:val="0"/>
      <w:marBottom w:val="0"/>
      <w:divBdr>
        <w:top w:val="none" w:sz="0" w:space="0" w:color="auto"/>
        <w:left w:val="none" w:sz="0" w:space="0" w:color="auto"/>
        <w:bottom w:val="none" w:sz="0" w:space="0" w:color="auto"/>
        <w:right w:val="none" w:sz="0" w:space="0" w:color="auto"/>
      </w:divBdr>
    </w:div>
    <w:div w:id="1229223619">
      <w:bodyDiv w:val="1"/>
      <w:marLeft w:val="0"/>
      <w:marRight w:val="0"/>
      <w:marTop w:val="0"/>
      <w:marBottom w:val="0"/>
      <w:divBdr>
        <w:top w:val="none" w:sz="0" w:space="0" w:color="auto"/>
        <w:left w:val="none" w:sz="0" w:space="0" w:color="auto"/>
        <w:bottom w:val="none" w:sz="0" w:space="0" w:color="auto"/>
        <w:right w:val="none" w:sz="0" w:space="0" w:color="auto"/>
      </w:divBdr>
      <w:divsChild>
        <w:div w:id="532814993">
          <w:marLeft w:val="0"/>
          <w:marRight w:val="0"/>
          <w:marTop w:val="0"/>
          <w:marBottom w:val="0"/>
          <w:divBdr>
            <w:top w:val="none" w:sz="0" w:space="0" w:color="auto"/>
            <w:left w:val="none" w:sz="0" w:space="0" w:color="auto"/>
            <w:bottom w:val="none" w:sz="0" w:space="0" w:color="auto"/>
            <w:right w:val="none" w:sz="0" w:space="0" w:color="auto"/>
          </w:divBdr>
          <w:divsChild>
            <w:div w:id="2122874860">
              <w:marLeft w:val="0"/>
              <w:marRight w:val="0"/>
              <w:marTop w:val="0"/>
              <w:marBottom w:val="0"/>
              <w:divBdr>
                <w:top w:val="none" w:sz="0" w:space="0" w:color="auto"/>
                <w:left w:val="none" w:sz="0" w:space="0" w:color="auto"/>
                <w:bottom w:val="none" w:sz="0" w:space="0" w:color="auto"/>
                <w:right w:val="none" w:sz="0" w:space="0" w:color="auto"/>
              </w:divBdr>
            </w:div>
          </w:divsChild>
        </w:div>
        <w:div w:id="1143887204">
          <w:marLeft w:val="0"/>
          <w:marRight w:val="0"/>
          <w:marTop w:val="0"/>
          <w:marBottom w:val="0"/>
          <w:divBdr>
            <w:top w:val="none" w:sz="0" w:space="0" w:color="auto"/>
            <w:left w:val="none" w:sz="0" w:space="0" w:color="auto"/>
            <w:bottom w:val="none" w:sz="0" w:space="0" w:color="auto"/>
            <w:right w:val="none" w:sz="0" w:space="0" w:color="auto"/>
          </w:divBdr>
          <w:divsChild>
            <w:div w:id="57636727">
              <w:marLeft w:val="0"/>
              <w:marRight w:val="0"/>
              <w:marTop w:val="0"/>
              <w:marBottom w:val="0"/>
              <w:divBdr>
                <w:top w:val="none" w:sz="0" w:space="0" w:color="auto"/>
                <w:left w:val="none" w:sz="0" w:space="0" w:color="auto"/>
                <w:bottom w:val="none" w:sz="0" w:space="0" w:color="auto"/>
                <w:right w:val="none" w:sz="0" w:space="0" w:color="auto"/>
              </w:divBdr>
            </w:div>
          </w:divsChild>
        </w:div>
        <w:div w:id="259217650">
          <w:marLeft w:val="0"/>
          <w:marRight w:val="0"/>
          <w:marTop w:val="0"/>
          <w:marBottom w:val="0"/>
          <w:divBdr>
            <w:top w:val="none" w:sz="0" w:space="0" w:color="auto"/>
            <w:left w:val="none" w:sz="0" w:space="0" w:color="auto"/>
            <w:bottom w:val="none" w:sz="0" w:space="0" w:color="auto"/>
            <w:right w:val="none" w:sz="0" w:space="0" w:color="auto"/>
          </w:divBdr>
          <w:divsChild>
            <w:div w:id="20981526">
              <w:marLeft w:val="0"/>
              <w:marRight w:val="0"/>
              <w:marTop w:val="0"/>
              <w:marBottom w:val="0"/>
              <w:divBdr>
                <w:top w:val="none" w:sz="0" w:space="0" w:color="auto"/>
                <w:left w:val="none" w:sz="0" w:space="0" w:color="auto"/>
                <w:bottom w:val="none" w:sz="0" w:space="0" w:color="auto"/>
                <w:right w:val="none" w:sz="0" w:space="0" w:color="auto"/>
              </w:divBdr>
            </w:div>
          </w:divsChild>
        </w:div>
        <w:div w:id="887108525">
          <w:marLeft w:val="0"/>
          <w:marRight w:val="0"/>
          <w:marTop w:val="0"/>
          <w:marBottom w:val="0"/>
          <w:divBdr>
            <w:top w:val="none" w:sz="0" w:space="0" w:color="auto"/>
            <w:left w:val="none" w:sz="0" w:space="0" w:color="auto"/>
            <w:bottom w:val="none" w:sz="0" w:space="0" w:color="auto"/>
            <w:right w:val="none" w:sz="0" w:space="0" w:color="auto"/>
          </w:divBdr>
          <w:divsChild>
            <w:div w:id="1403335805">
              <w:marLeft w:val="0"/>
              <w:marRight w:val="0"/>
              <w:marTop w:val="0"/>
              <w:marBottom w:val="0"/>
              <w:divBdr>
                <w:top w:val="none" w:sz="0" w:space="0" w:color="auto"/>
                <w:left w:val="none" w:sz="0" w:space="0" w:color="auto"/>
                <w:bottom w:val="none" w:sz="0" w:space="0" w:color="auto"/>
                <w:right w:val="none" w:sz="0" w:space="0" w:color="auto"/>
              </w:divBdr>
            </w:div>
          </w:divsChild>
        </w:div>
        <w:div w:id="1098018734">
          <w:marLeft w:val="0"/>
          <w:marRight w:val="0"/>
          <w:marTop w:val="0"/>
          <w:marBottom w:val="0"/>
          <w:divBdr>
            <w:top w:val="none" w:sz="0" w:space="0" w:color="auto"/>
            <w:left w:val="none" w:sz="0" w:space="0" w:color="auto"/>
            <w:bottom w:val="none" w:sz="0" w:space="0" w:color="auto"/>
            <w:right w:val="none" w:sz="0" w:space="0" w:color="auto"/>
          </w:divBdr>
          <w:divsChild>
            <w:div w:id="2043624887">
              <w:marLeft w:val="0"/>
              <w:marRight w:val="0"/>
              <w:marTop w:val="0"/>
              <w:marBottom w:val="0"/>
              <w:divBdr>
                <w:top w:val="none" w:sz="0" w:space="0" w:color="auto"/>
                <w:left w:val="none" w:sz="0" w:space="0" w:color="auto"/>
                <w:bottom w:val="none" w:sz="0" w:space="0" w:color="auto"/>
                <w:right w:val="none" w:sz="0" w:space="0" w:color="auto"/>
              </w:divBdr>
            </w:div>
          </w:divsChild>
        </w:div>
        <w:div w:id="539243722">
          <w:marLeft w:val="0"/>
          <w:marRight w:val="0"/>
          <w:marTop w:val="0"/>
          <w:marBottom w:val="0"/>
          <w:divBdr>
            <w:top w:val="none" w:sz="0" w:space="0" w:color="auto"/>
            <w:left w:val="none" w:sz="0" w:space="0" w:color="auto"/>
            <w:bottom w:val="none" w:sz="0" w:space="0" w:color="auto"/>
            <w:right w:val="none" w:sz="0" w:space="0" w:color="auto"/>
          </w:divBdr>
          <w:divsChild>
            <w:div w:id="30038296">
              <w:marLeft w:val="0"/>
              <w:marRight w:val="0"/>
              <w:marTop w:val="0"/>
              <w:marBottom w:val="0"/>
              <w:divBdr>
                <w:top w:val="none" w:sz="0" w:space="0" w:color="auto"/>
                <w:left w:val="none" w:sz="0" w:space="0" w:color="auto"/>
                <w:bottom w:val="none" w:sz="0" w:space="0" w:color="auto"/>
                <w:right w:val="none" w:sz="0" w:space="0" w:color="auto"/>
              </w:divBdr>
            </w:div>
          </w:divsChild>
        </w:div>
        <w:div w:id="667293958">
          <w:marLeft w:val="0"/>
          <w:marRight w:val="0"/>
          <w:marTop w:val="0"/>
          <w:marBottom w:val="0"/>
          <w:divBdr>
            <w:top w:val="none" w:sz="0" w:space="0" w:color="auto"/>
            <w:left w:val="none" w:sz="0" w:space="0" w:color="auto"/>
            <w:bottom w:val="none" w:sz="0" w:space="0" w:color="auto"/>
            <w:right w:val="none" w:sz="0" w:space="0" w:color="auto"/>
          </w:divBdr>
          <w:divsChild>
            <w:div w:id="838080158">
              <w:marLeft w:val="0"/>
              <w:marRight w:val="0"/>
              <w:marTop w:val="0"/>
              <w:marBottom w:val="0"/>
              <w:divBdr>
                <w:top w:val="none" w:sz="0" w:space="0" w:color="auto"/>
                <w:left w:val="none" w:sz="0" w:space="0" w:color="auto"/>
                <w:bottom w:val="none" w:sz="0" w:space="0" w:color="auto"/>
                <w:right w:val="none" w:sz="0" w:space="0" w:color="auto"/>
              </w:divBdr>
            </w:div>
          </w:divsChild>
        </w:div>
        <w:div w:id="1455247198">
          <w:marLeft w:val="0"/>
          <w:marRight w:val="0"/>
          <w:marTop w:val="0"/>
          <w:marBottom w:val="0"/>
          <w:divBdr>
            <w:top w:val="none" w:sz="0" w:space="0" w:color="auto"/>
            <w:left w:val="none" w:sz="0" w:space="0" w:color="auto"/>
            <w:bottom w:val="none" w:sz="0" w:space="0" w:color="auto"/>
            <w:right w:val="none" w:sz="0" w:space="0" w:color="auto"/>
          </w:divBdr>
          <w:divsChild>
            <w:div w:id="435713735">
              <w:marLeft w:val="0"/>
              <w:marRight w:val="0"/>
              <w:marTop w:val="0"/>
              <w:marBottom w:val="0"/>
              <w:divBdr>
                <w:top w:val="none" w:sz="0" w:space="0" w:color="auto"/>
                <w:left w:val="none" w:sz="0" w:space="0" w:color="auto"/>
                <w:bottom w:val="none" w:sz="0" w:space="0" w:color="auto"/>
                <w:right w:val="none" w:sz="0" w:space="0" w:color="auto"/>
              </w:divBdr>
            </w:div>
          </w:divsChild>
        </w:div>
        <w:div w:id="430854921">
          <w:marLeft w:val="0"/>
          <w:marRight w:val="0"/>
          <w:marTop w:val="0"/>
          <w:marBottom w:val="0"/>
          <w:divBdr>
            <w:top w:val="none" w:sz="0" w:space="0" w:color="auto"/>
            <w:left w:val="none" w:sz="0" w:space="0" w:color="auto"/>
            <w:bottom w:val="none" w:sz="0" w:space="0" w:color="auto"/>
            <w:right w:val="none" w:sz="0" w:space="0" w:color="auto"/>
          </w:divBdr>
          <w:divsChild>
            <w:div w:id="1539853605">
              <w:marLeft w:val="0"/>
              <w:marRight w:val="0"/>
              <w:marTop w:val="0"/>
              <w:marBottom w:val="0"/>
              <w:divBdr>
                <w:top w:val="none" w:sz="0" w:space="0" w:color="auto"/>
                <w:left w:val="none" w:sz="0" w:space="0" w:color="auto"/>
                <w:bottom w:val="none" w:sz="0" w:space="0" w:color="auto"/>
                <w:right w:val="none" w:sz="0" w:space="0" w:color="auto"/>
              </w:divBdr>
            </w:div>
          </w:divsChild>
        </w:div>
        <w:div w:id="1181705606">
          <w:marLeft w:val="0"/>
          <w:marRight w:val="0"/>
          <w:marTop w:val="0"/>
          <w:marBottom w:val="0"/>
          <w:divBdr>
            <w:top w:val="none" w:sz="0" w:space="0" w:color="auto"/>
            <w:left w:val="none" w:sz="0" w:space="0" w:color="auto"/>
            <w:bottom w:val="none" w:sz="0" w:space="0" w:color="auto"/>
            <w:right w:val="none" w:sz="0" w:space="0" w:color="auto"/>
          </w:divBdr>
          <w:divsChild>
            <w:div w:id="818226897">
              <w:marLeft w:val="0"/>
              <w:marRight w:val="0"/>
              <w:marTop w:val="0"/>
              <w:marBottom w:val="0"/>
              <w:divBdr>
                <w:top w:val="none" w:sz="0" w:space="0" w:color="auto"/>
                <w:left w:val="none" w:sz="0" w:space="0" w:color="auto"/>
                <w:bottom w:val="none" w:sz="0" w:space="0" w:color="auto"/>
                <w:right w:val="none" w:sz="0" w:space="0" w:color="auto"/>
              </w:divBdr>
            </w:div>
          </w:divsChild>
        </w:div>
        <w:div w:id="704524878">
          <w:marLeft w:val="0"/>
          <w:marRight w:val="0"/>
          <w:marTop w:val="0"/>
          <w:marBottom w:val="0"/>
          <w:divBdr>
            <w:top w:val="none" w:sz="0" w:space="0" w:color="auto"/>
            <w:left w:val="none" w:sz="0" w:space="0" w:color="auto"/>
            <w:bottom w:val="none" w:sz="0" w:space="0" w:color="auto"/>
            <w:right w:val="none" w:sz="0" w:space="0" w:color="auto"/>
          </w:divBdr>
          <w:divsChild>
            <w:div w:id="1962225918">
              <w:marLeft w:val="0"/>
              <w:marRight w:val="0"/>
              <w:marTop w:val="0"/>
              <w:marBottom w:val="0"/>
              <w:divBdr>
                <w:top w:val="none" w:sz="0" w:space="0" w:color="auto"/>
                <w:left w:val="none" w:sz="0" w:space="0" w:color="auto"/>
                <w:bottom w:val="none" w:sz="0" w:space="0" w:color="auto"/>
                <w:right w:val="none" w:sz="0" w:space="0" w:color="auto"/>
              </w:divBdr>
            </w:div>
          </w:divsChild>
        </w:div>
        <w:div w:id="1929580046">
          <w:marLeft w:val="0"/>
          <w:marRight w:val="0"/>
          <w:marTop w:val="0"/>
          <w:marBottom w:val="0"/>
          <w:divBdr>
            <w:top w:val="none" w:sz="0" w:space="0" w:color="auto"/>
            <w:left w:val="none" w:sz="0" w:space="0" w:color="auto"/>
            <w:bottom w:val="none" w:sz="0" w:space="0" w:color="auto"/>
            <w:right w:val="none" w:sz="0" w:space="0" w:color="auto"/>
          </w:divBdr>
          <w:divsChild>
            <w:div w:id="2111971917">
              <w:marLeft w:val="0"/>
              <w:marRight w:val="0"/>
              <w:marTop w:val="0"/>
              <w:marBottom w:val="0"/>
              <w:divBdr>
                <w:top w:val="none" w:sz="0" w:space="0" w:color="auto"/>
                <w:left w:val="none" w:sz="0" w:space="0" w:color="auto"/>
                <w:bottom w:val="none" w:sz="0" w:space="0" w:color="auto"/>
                <w:right w:val="none" w:sz="0" w:space="0" w:color="auto"/>
              </w:divBdr>
            </w:div>
          </w:divsChild>
        </w:div>
        <w:div w:id="1842088760">
          <w:marLeft w:val="0"/>
          <w:marRight w:val="0"/>
          <w:marTop w:val="0"/>
          <w:marBottom w:val="0"/>
          <w:divBdr>
            <w:top w:val="none" w:sz="0" w:space="0" w:color="auto"/>
            <w:left w:val="none" w:sz="0" w:space="0" w:color="auto"/>
            <w:bottom w:val="none" w:sz="0" w:space="0" w:color="auto"/>
            <w:right w:val="none" w:sz="0" w:space="0" w:color="auto"/>
          </w:divBdr>
          <w:divsChild>
            <w:div w:id="1235969748">
              <w:marLeft w:val="0"/>
              <w:marRight w:val="0"/>
              <w:marTop w:val="0"/>
              <w:marBottom w:val="0"/>
              <w:divBdr>
                <w:top w:val="none" w:sz="0" w:space="0" w:color="auto"/>
                <w:left w:val="none" w:sz="0" w:space="0" w:color="auto"/>
                <w:bottom w:val="none" w:sz="0" w:space="0" w:color="auto"/>
                <w:right w:val="none" w:sz="0" w:space="0" w:color="auto"/>
              </w:divBdr>
            </w:div>
          </w:divsChild>
        </w:div>
        <w:div w:id="579101629">
          <w:marLeft w:val="0"/>
          <w:marRight w:val="0"/>
          <w:marTop w:val="0"/>
          <w:marBottom w:val="0"/>
          <w:divBdr>
            <w:top w:val="none" w:sz="0" w:space="0" w:color="auto"/>
            <w:left w:val="none" w:sz="0" w:space="0" w:color="auto"/>
            <w:bottom w:val="none" w:sz="0" w:space="0" w:color="auto"/>
            <w:right w:val="none" w:sz="0" w:space="0" w:color="auto"/>
          </w:divBdr>
          <w:divsChild>
            <w:div w:id="1701931683">
              <w:marLeft w:val="0"/>
              <w:marRight w:val="0"/>
              <w:marTop w:val="0"/>
              <w:marBottom w:val="0"/>
              <w:divBdr>
                <w:top w:val="none" w:sz="0" w:space="0" w:color="auto"/>
                <w:left w:val="none" w:sz="0" w:space="0" w:color="auto"/>
                <w:bottom w:val="none" w:sz="0" w:space="0" w:color="auto"/>
                <w:right w:val="none" w:sz="0" w:space="0" w:color="auto"/>
              </w:divBdr>
            </w:div>
          </w:divsChild>
        </w:div>
        <w:div w:id="404839809">
          <w:marLeft w:val="0"/>
          <w:marRight w:val="0"/>
          <w:marTop w:val="0"/>
          <w:marBottom w:val="0"/>
          <w:divBdr>
            <w:top w:val="none" w:sz="0" w:space="0" w:color="auto"/>
            <w:left w:val="none" w:sz="0" w:space="0" w:color="auto"/>
            <w:bottom w:val="none" w:sz="0" w:space="0" w:color="auto"/>
            <w:right w:val="none" w:sz="0" w:space="0" w:color="auto"/>
          </w:divBdr>
          <w:divsChild>
            <w:div w:id="1780488594">
              <w:marLeft w:val="0"/>
              <w:marRight w:val="0"/>
              <w:marTop w:val="0"/>
              <w:marBottom w:val="0"/>
              <w:divBdr>
                <w:top w:val="none" w:sz="0" w:space="0" w:color="auto"/>
                <w:left w:val="none" w:sz="0" w:space="0" w:color="auto"/>
                <w:bottom w:val="none" w:sz="0" w:space="0" w:color="auto"/>
                <w:right w:val="none" w:sz="0" w:space="0" w:color="auto"/>
              </w:divBdr>
            </w:div>
          </w:divsChild>
        </w:div>
        <w:div w:id="1001813903">
          <w:marLeft w:val="0"/>
          <w:marRight w:val="0"/>
          <w:marTop w:val="0"/>
          <w:marBottom w:val="0"/>
          <w:divBdr>
            <w:top w:val="none" w:sz="0" w:space="0" w:color="auto"/>
            <w:left w:val="none" w:sz="0" w:space="0" w:color="auto"/>
            <w:bottom w:val="none" w:sz="0" w:space="0" w:color="auto"/>
            <w:right w:val="none" w:sz="0" w:space="0" w:color="auto"/>
          </w:divBdr>
          <w:divsChild>
            <w:div w:id="966816344">
              <w:marLeft w:val="0"/>
              <w:marRight w:val="0"/>
              <w:marTop w:val="0"/>
              <w:marBottom w:val="0"/>
              <w:divBdr>
                <w:top w:val="none" w:sz="0" w:space="0" w:color="auto"/>
                <w:left w:val="none" w:sz="0" w:space="0" w:color="auto"/>
                <w:bottom w:val="none" w:sz="0" w:space="0" w:color="auto"/>
                <w:right w:val="none" w:sz="0" w:space="0" w:color="auto"/>
              </w:divBdr>
            </w:div>
          </w:divsChild>
        </w:div>
        <w:div w:id="703021642">
          <w:marLeft w:val="0"/>
          <w:marRight w:val="0"/>
          <w:marTop w:val="0"/>
          <w:marBottom w:val="0"/>
          <w:divBdr>
            <w:top w:val="none" w:sz="0" w:space="0" w:color="auto"/>
            <w:left w:val="none" w:sz="0" w:space="0" w:color="auto"/>
            <w:bottom w:val="none" w:sz="0" w:space="0" w:color="auto"/>
            <w:right w:val="none" w:sz="0" w:space="0" w:color="auto"/>
          </w:divBdr>
          <w:divsChild>
            <w:div w:id="1437411188">
              <w:marLeft w:val="0"/>
              <w:marRight w:val="0"/>
              <w:marTop w:val="0"/>
              <w:marBottom w:val="0"/>
              <w:divBdr>
                <w:top w:val="none" w:sz="0" w:space="0" w:color="auto"/>
                <w:left w:val="none" w:sz="0" w:space="0" w:color="auto"/>
                <w:bottom w:val="none" w:sz="0" w:space="0" w:color="auto"/>
                <w:right w:val="none" w:sz="0" w:space="0" w:color="auto"/>
              </w:divBdr>
            </w:div>
          </w:divsChild>
        </w:div>
        <w:div w:id="347634481">
          <w:marLeft w:val="0"/>
          <w:marRight w:val="0"/>
          <w:marTop w:val="0"/>
          <w:marBottom w:val="0"/>
          <w:divBdr>
            <w:top w:val="none" w:sz="0" w:space="0" w:color="auto"/>
            <w:left w:val="none" w:sz="0" w:space="0" w:color="auto"/>
            <w:bottom w:val="none" w:sz="0" w:space="0" w:color="auto"/>
            <w:right w:val="none" w:sz="0" w:space="0" w:color="auto"/>
          </w:divBdr>
          <w:divsChild>
            <w:div w:id="812874447">
              <w:marLeft w:val="0"/>
              <w:marRight w:val="0"/>
              <w:marTop w:val="0"/>
              <w:marBottom w:val="0"/>
              <w:divBdr>
                <w:top w:val="none" w:sz="0" w:space="0" w:color="auto"/>
                <w:left w:val="none" w:sz="0" w:space="0" w:color="auto"/>
                <w:bottom w:val="none" w:sz="0" w:space="0" w:color="auto"/>
                <w:right w:val="none" w:sz="0" w:space="0" w:color="auto"/>
              </w:divBdr>
            </w:div>
          </w:divsChild>
        </w:div>
        <w:div w:id="1880776294">
          <w:marLeft w:val="0"/>
          <w:marRight w:val="0"/>
          <w:marTop w:val="0"/>
          <w:marBottom w:val="0"/>
          <w:divBdr>
            <w:top w:val="none" w:sz="0" w:space="0" w:color="auto"/>
            <w:left w:val="none" w:sz="0" w:space="0" w:color="auto"/>
            <w:bottom w:val="none" w:sz="0" w:space="0" w:color="auto"/>
            <w:right w:val="none" w:sz="0" w:space="0" w:color="auto"/>
          </w:divBdr>
          <w:divsChild>
            <w:div w:id="978150119">
              <w:marLeft w:val="0"/>
              <w:marRight w:val="0"/>
              <w:marTop w:val="0"/>
              <w:marBottom w:val="0"/>
              <w:divBdr>
                <w:top w:val="none" w:sz="0" w:space="0" w:color="auto"/>
                <w:left w:val="none" w:sz="0" w:space="0" w:color="auto"/>
                <w:bottom w:val="none" w:sz="0" w:space="0" w:color="auto"/>
                <w:right w:val="none" w:sz="0" w:space="0" w:color="auto"/>
              </w:divBdr>
            </w:div>
          </w:divsChild>
        </w:div>
        <w:div w:id="40634805">
          <w:marLeft w:val="0"/>
          <w:marRight w:val="0"/>
          <w:marTop w:val="0"/>
          <w:marBottom w:val="0"/>
          <w:divBdr>
            <w:top w:val="none" w:sz="0" w:space="0" w:color="auto"/>
            <w:left w:val="none" w:sz="0" w:space="0" w:color="auto"/>
            <w:bottom w:val="none" w:sz="0" w:space="0" w:color="auto"/>
            <w:right w:val="none" w:sz="0" w:space="0" w:color="auto"/>
          </w:divBdr>
          <w:divsChild>
            <w:div w:id="619727877">
              <w:marLeft w:val="0"/>
              <w:marRight w:val="0"/>
              <w:marTop w:val="0"/>
              <w:marBottom w:val="0"/>
              <w:divBdr>
                <w:top w:val="none" w:sz="0" w:space="0" w:color="auto"/>
                <w:left w:val="none" w:sz="0" w:space="0" w:color="auto"/>
                <w:bottom w:val="none" w:sz="0" w:space="0" w:color="auto"/>
                <w:right w:val="none" w:sz="0" w:space="0" w:color="auto"/>
              </w:divBdr>
            </w:div>
          </w:divsChild>
        </w:div>
        <w:div w:id="1127772395">
          <w:marLeft w:val="0"/>
          <w:marRight w:val="0"/>
          <w:marTop w:val="0"/>
          <w:marBottom w:val="0"/>
          <w:divBdr>
            <w:top w:val="none" w:sz="0" w:space="0" w:color="auto"/>
            <w:left w:val="none" w:sz="0" w:space="0" w:color="auto"/>
            <w:bottom w:val="none" w:sz="0" w:space="0" w:color="auto"/>
            <w:right w:val="none" w:sz="0" w:space="0" w:color="auto"/>
          </w:divBdr>
          <w:divsChild>
            <w:div w:id="2063558575">
              <w:marLeft w:val="0"/>
              <w:marRight w:val="0"/>
              <w:marTop w:val="0"/>
              <w:marBottom w:val="0"/>
              <w:divBdr>
                <w:top w:val="none" w:sz="0" w:space="0" w:color="auto"/>
                <w:left w:val="none" w:sz="0" w:space="0" w:color="auto"/>
                <w:bottom w:val="none" w:sz="0" w:space="0" w:color="auto"/>
                <w:right w:val="none" w:sz="0" w:space="0" w:color="auto"/>
              </w:divBdr>
            </w:div>
          </w:divsChild>
        </w:div>
        <w:div w:id="1475440490">
          <w:marLeft w:val="0"/>
          <w:marRight w:val="0"/>
          <w:marTop w:val="0"/>
          <w:marBottom w:val="0"/>
          <w:divBdr>
            <w:top w:val="none" w:sz="0" w:space="0" w:color="auto"/>
            <w:left w:val="none" w:sz="0" w:space="0" w:color="auto"/>
            <w:bottom w:val="none" w:sz="0" w:space="0" w:color="auto"/>
            <w:right w:val="none" w:sz="0" w:space="0" w:color="auto"/>
          </w:divBdr>
          <w:divsChild>
            <w:div w:id="364870767">
              <w:marLeft w:val="0"/>
              <w:marRight w:val="0"/>
              <w:marTop w:val="0"/>
              <w:marBottom w:val="0"/>
              <w:divBdr>
                <w:top w:val="none" w:sz="0" w:space="0" w:color="auto"/>
                <w:left w:val="none" w:sz="0" w:space="0" w:color="auto"/>
                <w:bottom w:val="none" w:sz="0" w:space="0" w:color="auto"/>
                <w:right w:val="none" w:sz="0" w:space="0" w:color="auto"/>
              </w:divBdr>
            </w:div>
          </w:divsChild>
        </w:div>
        <w:div w:id="197933216">
          <w:marLeft w:val="0"/>
          <w:marRight w:val="0"/>
          <w:marTop w:val="0"/>
          <w:marBottom w:val="0"/>
          <w:divBdr>
            <w:top w:val="none" w:sz="0" w:space="0" w:color="auto"/>
            <w:left w:val="none" w:sz="0" w:space="0" w:color="auto"/>
            <w:bottom w:val="none" w:sz="0" w:space="0" w:color="auto"/>
            <w:right w:val="none" w:sz="0" w:space="0" w:color="auto"/>
          </w:divBdr>
          <w:divsChild>
            <w:div w:id="1351494959">
              <w:marLeft w:val="0"/>
              <w:marRight w:val="0"/>
              <w:marTop w:val="0"/>
              <w:marBottom w:val="0"/>
              <w:divBdr>
                <w:top w:val="none" w:sz="0" w:space="0" w:color="auto"/>
                <w:left w:val="none" w:sz="0" w:space="0" w:color="auto"/>
                <w:bottom w:val="none" w:sz="0" w:space="0" w:color="auto"/>
                <w:right w:val="none" w:sz="0" w:space="0" w:color="auto"/>
              </w:divBdr>
            </w:div>
          </w:divsChild>
        </w:div>
        <w:div w:id="1480804817">
          <w:marLeft w:val="0"/>
          <w:marRight w:val="0"/>
          <w:marTop w:val="0"/>
          <w:marBottom w:val="0"/>
          <w:divBdr>
            <w:top w:val="none" w:sz="0" w:space="0" w:color="auto"/>
            <w:left w:val="none" w:sz="0" w:space="0" w:color="auto"/>
            <w:bottom w:val="none" w:sz="0" w:space="0" w:color="auto"/>
            <w:right w:val="none" w:sz="0" w:space="0" w:color="auto"/>
          </w:divBdr>
          <w:divsChild>
            <w:div w:id="1862696838">
              <w:marLeft w:val="0"/>
              <w:marRight w:val="0"/>
              <w:marTop w:val="0"/>
              <w:marBottom w:val="0"/>
              <w:divBdr>
                <w:top w:val="none" w:sz="0" w:space="0" w:color="auto"/>
                <w:left w:val="none" w:sz="0" w:space="0" w:color="auto"/>
                <w:bottom w:val="none" w:sz="0" w:space="0" w:color="auto"/>
                <w:right w:val="none" w:sz="0" w:space="0" w:color="auto"/>
              </w:divBdr>
            </w:div>
          </w:divsChild>
        </w:div>
        <w:div w:id="503935057">
          <w:marLeft w:val="0"/>
          <w:marRight w:val="0"/>
          <w:marTop w:val="0"/>
          <w:marBottom w:val="0"/>
          <w:divBdr>
            <w:top w:val="none" w:sz="0" w:space="0" w:color="auto"/>
            <w:left w:val="none" w:sz="0" w:space="0" w:color="auto"/>
            <w:bottom w:val="none" w:sz="0" w:space="0" w:color="auto"/>
            <w:right w:val="none" w:sz="0" w:space="0" w:color="auto"/>
          </w:divBdr>
          <w:divsChild>
            <w:div w:id="1979726276">
              <w:marLeft w:val="0"/>
              <w:marRight w:val="0"/>
              <w:marTop w:val="0"/>
              <w:marBottom w:val="0"/>
              <w:divBdr>
                <w:top w:val="none" w:sz="0" w:space="0" w:color="auto"/>
                <w:left w:val="none" w:sz="0" w:space="0" w:color="auto"/>
                <w:bottom w:val="none" w:sz="0" w:space="0" w:color="auto"/>
                <w:right w:val="none" w:sz="0" w:space="0" w:color="auto"/>
              </w:divBdr>
            </w:div>
          </w:divsChild>
        </w:div>
        <w:div w:id="716513942">
          <w:marLeft w:val="0"/>
          <w:marRight w:val="0"/>
          <w:marTop w:val="0"/>
          <w:marBottom w:val="0"/>
          <w:divBdr>
            <w:top w:val="none" w:sz="0" w:space="0" w:color="auto"/>
            <w:left w:val="none" w:sz="0" w:space="0" w:color="auto"/>
            <w:bottom w:val="none" w:sz="0" w:space="0" w:color="auto"/>
            <w:right w:val="none" w:sz="0" w:space="0" w:color="auto"/>
          </w:divBdr>
          <w:divsChild>
            <w:div w:id="1892421421">
              <w:marLeft w:val="0"/>
              <w:marRight w:val="0"/>
              <w:marTop w:val="0"/>
              <w:marBottom w:val="0"/>
              <w:divBdr>
                <w:top w:val="none" w:sz="0" w:space="0" w:color="auto"/>
                <w:left w:val="none" w:sz="0" w:space="0" w:color="auto"/>
                <w:bottom w:val="none" w:sz="0" w:space="0" w:color="auto"/>
                <w:right w:val="none" w:sz="0" w:space="0" w:color="auto"/>
              </w:divBdr>
            </w:div>
          </w:divsChild>
        </w:div>
        <w:div w:id="383215282">
          <w:marLeft w:val="0"/>
          <w:marRight w:val="0"/>
          <w:marTop w:val="0"/>
          <w:marBottom w:val="0"/>
          <w:divBdr>
            <w:top w:val="none" w:sz="0" w:space="0" w:color="auto"/>
            <w:left w:val="none" w:sz="0" w:space="0" w:color="auto"/>
            <w:bottom w:val="none" w:sz="0" w:space="0" w:color="auto"/>
            <w:right w:val="none" w:sz="0" w:space="0" w:color="auto"/>
          </w:divBdr>
          <w:divsChild>
            <w:div w:id="1628507387">
              <w:marLeft w:val="0"/>
              <w:marRight w:val="0"/>
              <w:marTop w:val="0"/>
              <w:marBottom w:val="0"/>
              <w:divBdr>
                <w:top w:val="none" w:sz="0" w:space="0" w:color="auto"/>
                <w:left w:val="none" w:sz="0" w:space="0" w:color="auto"/>
                <w:bottom w:val="none" w:sz="0" w:space="0" w:color="auto"/>
                <w:right w:val="none" w:sz="0" w:space="0" w:color="auto"/>
              </w:divBdr>
            </w:div>
          </w:divsChild>
        </w:div>
        <w:div w:id="1571620954">
          <w:marLeft w:val="0"/>
          <w:marRight w:val="0"/>
          <w:marTop w:val="0"/>
          <w:marBottom w:val="0"/>
          <w:divBdr>
            <w:top w:val="none" w:sz="0" w:space="0" w:color="auto"/>
            <w:left w:val="none" w:sz="0" w:space="0" w:color="auto"/>
            <w:bottom w:val="none" w:sz="0" w:space="0" w:color="auto"/>
            <w:right w:val="none" w:sz="0" w:space="0" w:color="auto"/>
          </w:divBdr>
          <w:divsChild>
            <w:div w:id="1376849543">
              <w:marLeft w:val="0"/>
              <w:marRight w:val="0"/>
              <w:marTop w:val="0"/>
              <w:marBottom w:val="0"/>
              <w:divBdr>
                <w:top w:val="none" w:sz="0" w:space="0" w:color="auto"/>
                <w:left w:val="none" w:sz="0" w:space="0" w:color="auto"/>
                <w:bottom w:val="none" w:sz="0" w:space="0" w:color="auto"/>
                <w:right w:val="none" w:sz="0" w:space="0" w:color="auto"/>
              </w:divBdr>
            </w:div>
          </w:divsChild>
        </w:div>
        <w:div w:id="229006284">
          <w:marLeft w:val="0"/>
          <w:marRight w:val="0"/>
          <w:marTop w:val="0"/>
          <w:marBottom w:val="0"/>
          <w:divBdr>
            <w:top w:val="none" w:sz="0" w:space="0" w:color="auto"/>
            <w:left w:val="none" w:sz="0" w:space="0" w:color="auto"/>
            <w:bottom w:val="none" w:sz="0" w:space="0" w:color="auto"/>
            <w:right w:val="none" w:sz="0" w:space="0" w:color="auto"/>
          </w:divBdr>
          <w:divsChild>
            <w:div w:id="1993022189">
              <w:marLeft w:val="0"/>
              <w:marRight w:val="0"/>
              <w:marTop w:val="0"/>
              <w:marBottom w:val="0"/>
              <w:divBdr>
                <w:top w:val="none" w:sz="0" w:space="0" w:color="auto"/>
                <w:left w:val="none" w:sz="0" w:space="0" w:color="auto"/>
                <w:bottom w:val="none" w:sz="0" w:space="0" w:color="auto"/>
                <w:right w:val="none" w:sz="0" w:space="0" w:color="auto"/>
              </w:divBdr>
            </w:div>
          </w:divsChild>
        </w:div>
        <w:div w:id="332075900">
          <w:marLeft w:val="0"/>
          <w:marRight w:val="0"/>
          <w:marTop w:val="0"/>
          <w:marBottom w:val="0"/>
          <w:divBdr>
            <w:top w:val="none" w:sz="0" w:space="0" w:color="auto"/>
            <w:left w:val="none" w:sz="0" w:space="0" w:color="auto"/>
            <w:bottom w:val="none" w:sz="0" w:space="0" w:color="auto"/>
            <w:right w:val="none" w:sz="0" w:space="0" w:color="auto"/>
          </w:divBdr>
          <w:divsChild>
            <w:div w:id="900017963">
              <w:marLeft w:val="0"/>
              <w:marRight w:val="0"/>
              <w:marTop w:val="0"/>
              <w:marBottom w:val="0"/>
              <w:divBdr>
                <w:top w:val="none" w:sz="0" w:space="0" w:color="auto"/>
                <w:left w:val="none" w:sz="0" w:space="0" w:color="auto"/>
                <w:bottom w:val="none" w:sz="0" w:space="0" w:color="auto"/>
                <w:right w:val="none" w:sz="0" w:space="0" w:color="auto"/>
              </w:divBdr>
            </w:div>
          </w:divsChild>
        </w:div>
        <w:div w:id="1600412957">
          <w:marLeft w:val="0"/>
          <w:marRight w:val="0"/>
          <w:marTop w:val="0"/>
          <w:marBottom w:val="0"/>
          <w:divBdr>
            <w:top w:val="none" w:sz="0" w:space="0" w:color="auto"/>
            <w:left w:val="none" w:sz="0" w:space="0" w:color="auto"/>
            <w:bottom w:val="none" w:sz="0" w:space="0" w:color="auto"/>
            <w:right w:val="none" w:sz="0" w:space="0" w:color="auto"/>
          </w:divBdr>
          <w:divsChild>
            <w:div w:id="174537741">
              <w:marLeft w:val="0"/>
              <w:marRight w:val="0"/>
              <w:marTop w:val="0"/>
              <w:marBottom w:val="0"/>
              <w:divBdr>
                <w:top w:val="none" w:sz="0" w:space="0" w:color="auto"/>
                <w:left w:val="none" w:sz="0" w:space="0" w:color="auto"/>
                <w:bottom w:val="none" w:sz="0" w:space="0" w:color="auto"/>
                <w:right w:val="none" w:sz="0" w:space="0" w:color="auto"/>
              </w:divBdr>
            </w:div>
          </w:divsChild>
        </w:div>
        <w:div w:id="1631741408">
          <w:marLeft w:val="0"/>
          <w:marRight w:val="0"/>
          <w:marTop w:val="0"/>
          <w:marBottom w:val="0"/>
          <w:divBdr>
            <w:top w:val="none" w:sz="0" w:space="0" w:color="auto"/>
            <w:left w:val="none" w:sz="0" w:space="0" w:color="auto"/>
            <w:bottom w:val="none" w:sz="0" w:space="0" w:color="auto"/>
            <w:right w:val="none" w:sz="0" w:space="0" w:color="auto"/>
          </w:divBdr>
          <w:divsChild>
            <w:div w:id="1099595167">
              <w:marLeft w:val="0"/>
              <w:marRight w:val="0"/>
              <w:marTop w:val="0"/>
              <w:marBottom w:val="0"/>
              <w:divBdr>
                <w:top w:val="none" w:sz="0" w:space="0" w:color="auto"/>
                <w:left w:val="none" w:sz="0" w:space="0" w:color="auto"/>
                <w:bottom w:val="none" w:sz="0" w:space="0" w:color="auto"/>
                <w:right w:val="none" w:sz="0" w:space="0" w:color="auto"/>
              </w:divBdr>
            </w:div>
          </w:divsChild>
        </w:div>
        <w:div w:id="1866478689">
          <w:marLeft w:val="0"/>
          <w:marRight w:val="0"/>
          <w:marTop w:val="0"/>
          <w:marBottom w:val="0"/>
          <w:divBdr>
            <w:top w:val="none" w:sz="0" w:space="0" w:color="auto"/>
            <w:left w:val="none" w:sz="0" w:space="0" w:color="auto"/>
            <w:bottom w:val="none" w:sz="0" w:space="0" w:color="auto"/>
            <w:right w:val="none" w:sz="0" w:space="0" w:color="auto"/>
          </w:divBdr>
          <w:divsChild>
            <w:div w:id="1743522860">
              <w:marLeft w:val="0"/>
              <w:marRight w:val="0"/>
              <w:marTop w:val="0"/>
              <w:marBottom w:val="0"/>
              <w:divBdr>
                <w:top w:val="none" w:sz="0" w:space="0" w:color="auto"/>
                <w:left w:val="none" w:sz="0" w:space="0" w:color="auto"/>
                <w:bottom w:val="none" w:sz="0" w:space="0" w:color="auto"/>
                <w:right w:val="none" w:sz="0" w:space="0" w:color="auto"/>
              </w:divBdr>
            </w:div>
          </w:divsChild>
        </w:div>
        <w:div w:id="1169949455">
          <w:marLeft w:val="0"/>
          <w:marRight w:val="0"/>
          <w:marTop w:val="0"/>
          <w:marBottom w:val="0"/>
          <w:divBdr>
            <w:top w:val="none" w:sz="0" w:space="0" w:color="auto"/>
            <w:left w:val="none" w:sz="0" w:space="0" w:color="auto"/>
            <w:bottom w:val="none" w:sz="0" w:space="0" w:color="auto"/>
            <w:right w:val="none" w:sz="0" w:space="0" w:color="auto"/>
          </w:divBdr>
          <w:divsChild>
            <w:div w:id="6293613">
              <w:marLeft w:val="0"/>
              <w:marRight w:val="0"/>
              <w:marTop w:val="0"/>
              <w:marBottom w:val="0"/>
              <w:divBdr>
                <w:top w:val="none" w:sz="0" w:space="0" w:color="auto"/>
                <w:left w:val="none" w:sz="0" w:space="0" w:color="auto"/>
                <w:bottom w:val="none" w:sz="0" w:space="0" w:color="auto"/>
                <w:right w:val="none" w:sz="0" w:space="0" w:color="auto"/>
              </w:divBdr>
            </w:div>
          </w:divsChild>
        </w:div>
        <w:div w:id="1976139490">
          <w:marLeft w:val="0"/>
          <w:marRight w:val="0"/>
          <w:marTop w:val="0"/>
          <w:marBottom w:val="0"/>
          <w:divBdr>
            <w:top w:val="none" w:sz="0" w:space="0" w:color="auto"/>
            <w:left w:val="none" w:sz="0" w:space="0" w:color="auto"/>
            <w:bottom w:val="none" w:sz="0" w:space="0" w:color="auto"/>
            <w:right w:val="none" w:sz="0" w:space="0" w:color="auto"/>
          </w:divBdr>
          <w:divsChild>
            <w:div w:id="1432317125">
              <w:marLeft w:val="0"/>
              <w:marRight w:val="0"/>
              <w:marTop w:val="0"/>
              <w:marBottom w:val="0"/>
              <w:divBdr>
                <w:top w:val="none" w:sz="0" w:space="0" w:color="auto"/>
                <w:left w:val="none" w:sz="0" w:space="0" w:color="auto"/>
                <w:bottom w:val="none" w:sz="0" w:space="0" w:color="auto"/>
                <w:right w:val="none" w:sz="0" w:space="0" w:color="auto"/>
              </w:divBdr>
            </w:div>
          </w:divsChild>
        </w:div>
        <w:div w:id="148135053">
          <w:marLeft w:val="0"/>
          <w:marRight w:val="0"/>
          <w:marTop w:val="0"/>
          <w:marBottom w:val="0"/>
          <w:divBdr>
            <w:top w:val="none" w:sz="0" w:space="0" w:color="auto"/>
            <w:left w:val="none" w:sz="0" w:space="0" w:color="auto"/>
            <w:bottom w:val="none" w:sz="0" w:space="0" w:color="auto"/>
            <w:right w:val="none" w:sz="0" w:space="0" w:color="auto"/>
          </w:divBdr>
          <w:divsChild>
            <w:div w:id="1605915197">
              <w:marLeft w:val="0"/>
              <w:marRight w:val="0"/>
              <w:marTop w:val="0"/>
              <w:marBottom w:val="0"/>
              <w:divBdr>
                <w:top w:val="none" w:sz="0" w:space="0" w:color="auto"/>
                <w:left w:val="none" w:sz="0" w:space="0" w:color="auto"/>
                <w:bottom w:val="none" w:sz="0" w:space="0" w:color="auto"/>
                <w:right w:val="none" w:sz="0" w:space="0" w:color="auto"/>
              </w:divBdr>
            </w:div>
          </w:divsChild>
        </w:div>
        <w:div w:id="1267080755">
          <w:marLeft w:val="0"/>
          <w:marRight w:val="0"/>
          <w:marTop w:val="0"/>
          <w:marBottom w:val="0"/>
          <w:divBdr>
            <w:top w:val="none" w:sz="0" w:space="0" w:color="auto"/>
            <w:left w:val="none" w:sz="0" w:space="0" w:color="auto"/>
            <w:bottom w:val="none" w:sz="0" w:space="0" w:color="auto"/>
            <w:right w:val="none" w:sz="0" w:space="0" w:color="auto"/>
          </w:divBdr>
          <w:divsChild>
            <w:div w:id="974070748">
              <w:marLeft w:val="0"/>
              <w:marRight w:val="0"/>
              <w:marTop w:val="0"/>
              <w:marBottom w:val="0"/>
              <w:divBdr>
                <w:top w:val="none" w:sz="0" w:space="0" w:color="auto"/>
                <w:left w:val="none" w:sz="0" w:space="0" w:color="auto"/>
                <w:bottom w:val="none" w:sz="0" w:space="0" w:color="auto"/>
                <w:right w:val="none" w:sz="0" w:space="0" w:color="auto"/>
              </w:divBdr>
            </w:div>
          </w:divsChild>
        </w:div>
        <w:div w:id="1709840763">
          <w:marLeft w:val="0"/>
          <w:marRight w:val="0"/>
          <w:marTop w:val="0"/>
          <w:marBottom w:val="0"/>
          <w:divBdr>
            <w:top w:val="none" w:sz="0" w:space="0" w:color="auto"/>
            <w:left w:val="none" w:sz="0" w:space="0" w:color="auto"/>
            <w:bottom w:val="none" w:sz="0" w:space="0" w:color="auto"/>
            <w:right w:val="none" w:sz="0" w:space="0" w:color="auto"/>
          </w:divBdr>
          <w:divsChild>
            <w:div w:id="232816064">
              <w:marLeft w:val="0"/>
              <w:marRight w:val="0"/>
              <w:marTop w:val="0"/>
              <w:marBottom w:val="0"/>
              <w:divBdr>
                <w:top w:val="none" w:sz="0" w:space="0" w:color="auto"/>
                <w:left w:val="none" w:sz="0" w:space="0" w:color="auto"/>
                <w:bottom w:val="none" w:sz="0" w:space="0" w:color="auto"/>
                <w:right w:val="none" w:sz="0" w:space="0" w:color="auto"/>
              </w:divBdr>
            </w:div>
          </w:divsChild>
        </w:div>
        <w:div w:id="1181242652">
          <w:marLeft w:val="0"/>
          <w:marRight w:val="0"/>
          <w:marTop w:val="0"/>
          <w:marBottom w:val="0"/>
          <w:divBdr>
            <w:top w:val="none" w:sz="0" w:space="0" w:color="auto"/>
            <w:left w:val="none" w:sz="0" w:space="0" w:color="auto"/>
            <w:bottom w:val="none" w:sz="0" w:space="0" w:color="auto"/>
            <w:right w:val="none" w:sz="0" w:space="0" w:color="auto"/>
          </w:divBdr>
          <w:divsChild>
            <w:div w:id="214313889">
              <w:marLeft w:val="0"/>
              <w:marRight w:val="0"/>
              <w:marTop w:val="0"/>
              <w:marBottom w:val="0"/>
              <w:divBdr>
                <w:top w:val="none" w:sz="0" w:space="0" w:color="auto"/>
                <w:left w:val="none" w:sz="0" w:space="0" w:color="auto"/>
                <w:bottom w:val="none" w:sz="0" w:space="0" w:color="auto"/>
                <w:right w:val="none" w:sz="0" w:space="0" w:color="auto"/>
              </w:divBdr>
            </w:div>
          </w:divsChild>
        </w:div>
        <w:div w:id="1520394781">
          <w:marLeft w:val="0"/>
          <w:marRight w:val="0"/>
          <w:marTop w:val="0"/>
          <w:marBottom w:val="0"/>
          <w:divBdr>
            <w:top w:val="none" w:sz="0" w:space="0" w:color="auto"/>
            <w:left w:val="none" w:sz="0" w:space="0" w:color="auto"/>
            <w:bottom w:val="none" w:sz="0" w:space="0" w:color="auto"/>
            <w:right w:val="none" w:sz="0" w:space="0" w:color="auto"/>
          </w:divBdr>
          <w:divsChild>
            <w:div w:id="663321648">
              <w:marLeft w:val="0"/>
              <w:marRight w:val="0"/>
              <w:marTop w:val="0"/>
              <w:marBottom w:val="0"/>
              <w:divBdr>
                <w:top w:val="none" w:sz="0" w:space="0" w:color="auto"/>
                <w:left w:val="none" w:sz="0" w:space="0" w:color="auto"/>
                <w:bottom w:val="none" w:sz="0" w:space="0" w:color="auto"/>
                <w:right w:val="none" w:sz="0" w:space="0" w:color="auto"/>
              </w:divBdr>
            </w:div>
          </w:divsChild>
        </w:div>
        <w:div w:id="1234927081">
          <w:marLeft w:val="0"/>
          <w:marRight w:val="0"/>
          <w:marTop w:val="0"/>
          <w:marBottom w:val="0"/>
          <w:divBdr>
            <w:top w:val="none" w:sz="0" w:space="0" w:color="auto"/>
            <w:left w:val="none" w:sz="0" w:space="0" w:color="auto"/>
            <w:bottom w:val="none" w:sz="0" w:space="0" w:color="auto"/>
            <w:right w:val="none" w:sz="0" w:space="0" w:color="auto"/>
          </w:divBdr>
          <w:divsChild>
            <w:div w:id="650402831">
              <w:marLeft w:val="0"/>
              <w:marRight w:val="0"/>
              <w:marTop w:val="0"/>
              <w:marBottom w:val="0"/>
              <w:divBdr>
                <w:top w:val="none" w:sz="0" w:space="0" w:color="auto"/>
                <w:left w:val="none" w:sz="0" w:space="0" w:color="auto"/>
                <w:bottom w:val="none" w:sz="0" w:space="0" w:color="auto"/>
                <w:right w:val="none" w:sz="0" w:space="0" w:color="auto"/>
              </w:divBdr>
            </w:div>
          </w:divsChild>
        </w:div>
        <w:div w:id="781999495">
          <w:marLeft w:val="0"/>
          <w:marRight w:val="0"/>
          <w:marTop w:val="0"/>
          <w:marBottom w:val="0"/>
          <w:divBdr>
            <w:top w:val="none" w:sz="0" w:space="0" w:color="auto"/>
            <w:left w:val="none" w:sz="0" w:space="0" w:color="auto"/>
            <w:bottom w:val="none" w:sz="0" w:space="0" w:color="auto"/>
            <w:right w:val="none" w:sz="0" w:space="0" w:color="auto"/>
          </w:divBdr>
          <w:divsChild>
            <w:div w:id="174416624">
              <w:marLeft w:val="0"/>
              <w:marRight w:val="0"/>
              <w:marTop w:val="0"/>
              <w:marBottom w:val="0"/>
              <w:divBdr>
                <w:top w:val="none" w:sz="0" w:space="0" w:color="auto"/>
                <w:left w:val="none" w:sz="0" w:space="0" w:color="auto"/>
                <w:bottom w:val="none" w:sz="0" w:space="0" w:color="auto"/>
                <w:right w:val="none" w:sz="0" w:space="0" w:color="auto"/>
              </w:divBdr>
            </w:div>
          </w:divsChild>
        </w:div>
        <w:div w:id="20401671">
          <w:marLeft w:val="0"/>
          <w:marRight w:val="0"/>
          <w:marTop w:val="0"/>
          <w:marBottom w:val="0"/>
          <w:divBdr>
            <w:top w:val="none" w:sz="0" w:space="0" w:color="auto"/>
            <w:left w:val="none" w:sz="0" w:space="0" w:color="auto"/>
            <w:bottom w:val="none" w:sz="0" w:space="0" w:color="auto"/>
            <w:right w:val="none" w:sz="0" w:space="0" w:color="auto"/>
          </w:divBdr>
          <w:divsChild>
            <w:div w:id="578247069">
              <w:marLeft w:val="0"/>
              <w:marRight w:val="0"/>
              <w:marTop w:val="0"/>
              <w:marBottom w:val="0"/>
              <w:divBdr>
                <w:top w:val="none" w:sz="0" w:space="0" w:color="auto"/>
                <w:left w:val="none" w:sz="0" w:space="0" w:color="auto"/>
                <w:bottom w:val="none" w:sz="0" w:space="0" w:color="auto"/>
                <w:right w:val="none" w:sz="0" w:space="0" w:color="auto"/>
              </w:divBdr>
            </w:div>
          </w:divsChild>
        </w:div>
        <w:div w:id="1113130159">
          <w:marLeft w:val="0"/>
          <w:marRight w:val="0"/>
          <w:marTop w:val="0"/>
          <w:marBottom w:val="0"/>
          <w:divBdr>
            <w:top w:val="none" w:sz="0" w:space="0" w:color="auto"/>
            <w:left w:val="none" w:sz="0" w:space="0" w:color="auto"/>
            <w:bottom w:val="none" w:sz="0" w:space="0" w:color="auto"/>
            <w:right w:val="none" w:sz="0" w:space="0" w:color="auto"/>
          </w:divBdr>
          <w:divsChild>
            <w:div w:id="1883397131">
              <w:marLeft w:val="0"/>
              <w:marRight w:val="0"/>
              <w:marTop w:val="0"/>
              <w:marBottom w:val="0"/>
              <w:divBdr>
                <w:top w:val="none" w:sz="0" w:space="0" w:color="auto"/>
                <w:left w:val="none" w:sz="0" w:space="0" w:color="auto"/>
                <w:bottom w:val="none" w:sz="0" w:space="0" w:color="auto"/>
                <w:right w:val="none" w:sz="0" w:space="0" w:color="auto"/>
              </w:divBdr>
            </w:div>
          </w:divsChild>
        </w:div>
        <w:div w:id="1546596955">
          <w:marLeft w:val="0"/>
          <w:marRight w:val="0"/>
          <w:marTop w:val="0"/>
          <w:marBottom w:val="0"/>
          <w:divBdr>
            <w:top w:val="none" w:sz="0" w:space="0" w:color="auto"/>
            <w:left w:val="none" w:sz="0" w:space="0" w:color="auto"/>
            <w:bottom w:val="none" w:sz="0" w:space="0" w:color="auto"/>
            <w:right w:val="none" w:sz="0" w:space="0" w:color="auto"/>
          </w:divBdr>
          <w:divsChild>
            <w:div w:id="653490424">
              <w:marLeft w:val="0"/>
              <w:marRight w:val="0"/>
              <w:marTop w:val="0"/>
              <w:marBottom w:val="0"/>
              <w:divBdr>
                <w:top w:val="none" w:sz="0" w:space="0" w:color="auto"/>
                <w:left w:val="none" w:sz="0" w:space="0" w:color="auto"/>
                <w:bottom w:val="none" w:sz="0" w:space="0" w:color="auto"/>
                <w:right w:val="none" w:sz="0" w:space="0" w:color="auto"/>
              </w:divBdr>
            </w:div>
          </w:divsChild>
        </w:div>
        <w:div w:id="1002971643">
          <w:marLeft w:val="0"/>
          <w:marRight w:val="0"/>
          <w:marTop w:val="0"/>
          <w:marBottom w:val="0"/>
          <w:divBdr>
            <w:top w:val="none" w:sz="0" w:space="0" w:color="auto"/>
            <w:left w:val="none" w:sz="0" w:space="0" w:color="auto"/>
            <w:bottom w:val="none" w:sz="0" w:space="0" w:color="auto"/>
            <w:right w:val="none" w:sz="0" w:space="0" w:color="auto"/>
          </w:divBdr>
          <w:divsChild>
            <w:div w:id="1590848734">
              <w:marLeft w:val="0"/>
              <w:marRight w:val="0"/>
              <w:marTop w:val="0"/>
              <w:marBottom w:val="0"/>
              <w:divBdr>
                <w:top w:val="none" w:sz="0" w:space="0" w:color="auto"/>
                <w:left w:val="none" w:sz="0" w:space="0" w:color="auto"/>
                <w:bottom w:val="none" w:sz="0" w:space="0" w:color="auto"/>
                <w:right w:val="none" w:sz="0" w:space="0" w:color="auto"/>
              </w:divBdr>
            </w:div>
          </w:divsChild>
        </w:div>
        <w:div w:id="273901360">
          <w:marLeft w:val="0"/>
          <w:marRight w:val="0"/>
          <w:marTop w:val="0"/>
          <w:marBottom w:val="0"/>
          <w:divBdr>
            <w:top w:val="none" w:sz="0" w:space="0" w:color="auto"/>
            <w:left w:val="none" w:sz="0" w:space="0" w:color="auto"/>
            <w:bottom w:val="none" w:sz="0" w:space="0" w:color="auto"/>
            <w:right w:val="none" w:sz="0" w:space="0" w:color="auto"/>
          </w:divBdr>
          <w:divsChild>
            <w:div w:id="559294701">
              <w:marLeft w:val="0"/>
              <w:marRight w:val="0"/>
              <w:marTop w:val="0"/>
              <w:marBottom w:val="0"/>
              <w:divBdr>
                <w:top w:val="none" w:sz="0" w:space="0" w:color="auto"/>
                <w:left w:val="none" w:sz="0" w:space="0" w:color="auto"/>
                <w:bottom w:val="none" w:sz="0" w:space="0" w:color="auto"/>
                <w:right w:val="none" w:sz="0" w:space="0" w:color="auto"/>
              </w:divBdr>
            </w:div>
          </w:divsChild>
        </w:div>
        <w:div w:id="35351014">
          <w:marLeft w:val="0"/>
          <w:marRight w:val="0"/>
          <w:marTop w:val="0"/>
          <w:marBottom w:val="0"/>
          <w:divBdr>
            <w:top w:val="none" w:sz="0" w:space="0" w:color="auto"/>
            <w:left w:val="none" w:sz="0" w:space="0" w:color="auto"/>
            <w:bottom w:val="none" w:sz="0" w:space="0" w:color="auto"/>
            <w:right w:val="none" w:sz="0" w:space="0" w:color="auto"/>
          </w:divBdr>
          <w:divsChild>
            <w:div w:id="1213615283">
              <w:marLeft w:val="0"/>
              <w:marRight w:val="0"/>
              <w:marTop w:val="0"/>
              <w:marBottom w:val="0"/>
              <w:divBdr>
                <w:top w:val="none" w:sz="0" w:space="0" w:color="auto"/>
                <w:left w:val="none" w:sz="0" w:space="0" w:color="auto"/>
                <w:bottom w:val="none" w:sz="0" w:space="0" w:color="auto"/>
                <w:right w:val="none" w:sz="0" w:space="0" w:color="auto"/>
              </w:divBdr>
            </w:div>
          </w:divsChild>
        </w:div>
        <w:div w:id="1205600366">
          <w:marLeft w:val="0"/>
          <w:marRight w:val="0"/>
          <w:marTop w:val="0"/>
          <w:marBottom w:val="0"/>
          <w:divBdr>
            <w:top w:val="none" w:sz="0" w:space="0" w:color="auto"/>
            <w:left w:val="none" w:sz="0" w:space="0" w:color="auto"/>
            <w:bottom w:val="none" w:sz="0" w:space="0" w:color="auto"/>
            <w:right w:val="none" w:sz="0" w:space="0" w:color="auto"/>
          </w:divBdr>
          <w:divsChild>
            <w:div w:id="828403451">
              <w:marLeft w:val="0"/>
              <w:marRight w:val="0"/>
              <w:marTop w:val="0"/>
              <w:marBottom w:val="0"/>
              <w:divBdr>
                <w:top w:val="none" w:sz="0" w:space="0" w:color="auto"/>
                <w:left w:val="none" w:sz="0" w:space="0" w:color="auto"/>
                <w:bottom w:val="none" w:sz="0" w:space="0" w:color="auto"/>
                <w:right w:val="none" w:sz="0" w:space="0" w:color="auto"/>
              </w:divBdr>
            </w:div>
          </w:divsChild>
        </w:div>
        <w:div w:id="1771700259">
          <w:marLeft w:val="0"/>
          <w:marRight w:val="0"/>
          <w:marTop w:val="0"/>
          <w:marBottom w:val="0"/>
          <w:divBdr>
            <w:top w:val="none" w:sz="0" w:space="0" w:color="auto"/>
            <w:left w:val="none" w:sz="0" w:space="0" w:color="auto"/>
            <w:bottom w:val="none" w:sz="0" w:space="0" w:color="auto"/>
            <w:right w:val="none" w:sz="0" w:space="0" w:color="auto"/>
          </w:divBdr>
          <w:divsChild>
            <w:div w:id="1911649931">
              <w:marLeft w:val="0"/>
              <w:marRight w:val="0"/>
              <w:marTop w:val="0"/>
              <w:marBottom w:val="0"/>
              <w:divBdr>
                <w:top w:val="none" w:sz="0" w:space="0" w:color="auto"/>
                <w:left w:val="none" w:sz="0" w:space="0" w:color="auto"/>
                <w:bottom w:val="none" w:sz="0" w:space="0" w:color="auto"/>
                <w:right w:val="none" w:sz="0" w:space="0" w:color="auto"/>
              </w:divBdr>
            </w:div>
          </w:divsChild>
        </w:div>
        <w:div w:id="855390567">
          <w:marLeft w:val="0"/>
          <w:marRight w:val="0"/>
          <w:marTop w:val="0"/>
          <w:marBottom w:val="0"/>
          <w:divBdr>
            <w:top w:val="none" w:sz="0" w:space="0" w:color="auto"/>
            <w:left w:val="none" w:sz="0" w:space="0" w:color="auto"/>
            <w:bottom w:val="none" w:sz="0" w:space="0" w:color="auto"/>
            <w:right w:val="none" w:sz="0" w:space="0" w:color="auto"/>
          </w:divBdr>
          <w:divsChild>
            <w:div w:id="1202788755">
              <w:marLeft w:val="0"/>
              <w:marRight w:val="0"/>
              <w:marTop w:val="0"/>
              <w:marBottom w:val="0"/>
              <w:divBdr>
                <w:top w:val="none" w:sz="0" w:space="0" w:color="auto"/>
                <w:left w:val="none" w:sz="0" w:space="0" w:color="auto"/>
                <w:bottom w:val="none" w:sz="0" w:space="0" w:color="auto"/>
                <w:right w:val="none" w:sz="0" w:space="0" w:color="auto"/>
              </w:divBdr>
            </w:div>
          </w:divsChild>
        </w:div>
        <w:div w:id="1339237105">
          <w:marLeft w:val="0"/>
          <w:marRight w:val="0"/>
          <w:marTop w:val="0"/>
          <w:marBottom w:val="0"/>
          <w:divBdr>
            <w:top w:val="none" w:sz="0" w:space="0" w:color="auto"/>
            <w:left w:val="none" w:sz="0" w:space="0" w:color="auto"/>
            <w:bottom w:val="none" w:sz="0" w:space="0" w:color="auto"/>
            <w:right w:val="none" w:sz="0" w:space="0" w:color="auto"/>
          </w:divBdr>
          <w:divsChild>
            <w:div w:id="955872800">
              <w:marLeft w:val="0"/>
              <w:marRight w:val="0"/>
              <w:marTop w:val="0"/>
              <w:marBottom w:val="0"/>
              <w:divBdr>
                <w:top w:val="none" w:sz="0" w:space="0" w:color="auto"/>
                <w:left w:val="none" w:sz="0" w:space="0" w:color="auto"/>
                <w:bottom w:val="none" w:sz="0" w:space="0" w:color="auto"/>
                <w:right w:val="none" w:sz="0" w:space="0" w:color="auto"/>
              </w:divBdr>
            </w:div>
          </w:divsChild>
        </w:div>
        <w:div w:id="427510625">
          <w:marLeft w:val="0"/>
          <w:marRight w:val="0"/>
          <w:marTop w:val="0"/>
          <w:marBottom w:val="0"/>
          <w:divBdr>
            <w:top w:val="none" w:sz="0" w:space="0" w:color="auto"/>
            <w:left w:val="none" w:sz="0" w:space="0" w:color="auto"/>
            <w:bottom w:val="none" w:sz="0" w:space="0" w:color="auto"/>
            <w:right w:val="none" w:sz="0" w:space="0" w:color="auto"/>
          </w:divBdr>
          <w:divsChild>
            <w:div w:id="27027791">
              <w:marLeft w:val="0"/>
              <w:marRight w:val="0"/>
              <w:marTop w:val="0"/>
              <w:marBottom w:val="0"/>
              <w:divBdr>
                <w:top w:val="none" w:sz="0" w:space="0" w:color="auto"/>
                <w:left w:val="none" w:sz="0" w:space="0" w:color="auto"/>
                <w:bottom w:val="none" w:sz="0" w:space="0" w:color="auto"/>
                <w:right w:val="none" w:sz="0" w:space="0" w:color="auto"/>
              </w:divBdr>
            </w:div>
          </w:divsChild>
        </w:div>
        <w:div w:id="238828020">
          <w:marLeft w:val="0"/>
          <w:marRight w:val="0"/>
          <w:marTop w:val="0"/>
          <w:marBottom w:val="0"/>
          <w:divBdr>
            <w:top w:val="none" w:sz="0" w:space="0" w:color="auto"/>
            <w:left w:val="none" w:sz="0" w:space="0" w:color="auto"/>
            <w:bottom w:val="none" w:sz="0" w:space="0" w:color="auto"/>
            <w:right w:val="none" w:sz="0" w:space="0" w:color="auto"/>
          </w:divBdr>
          <w:divsChild>
            <w:div w:id="1700081437">
              <w:marLeft w:val="0"/>
              <w:marRight w:val="0"/>
              <w:marTop w:val="0"/>
              <w:marBottom w:val="0"/>
              <w:divBdr>
                <w:top w:val="none" w:sz="0" w:space="0" w:color="auto"/>
                <w:left w:val="none" w:sz="0" w:space="0" w:color="auto"/>
                <w:bottom w:val="none" w:sz="0" w:space="0" w:color="auto"/>
                <w:right w:val="none" w:sz="0" w:space="0" w:color="auto"/>
              </w:divBdr>
            </w:div>
          </w:divsChild>
        </w:div>
        <w:div w:id="2080903716">
          <w:marLeft w:val="0"/>
          <w:marRight w:val="0"/>
          <w:marTop w:val="0"/>
          <w:marBottom w:val="0"/>
          <w:divBdr>
            <w:top w:val="none" w:sz="0" w:space="0" w:color="auto"/>
            <w:left w:val="none" w:sz="0" w:space="0" w:color="auto"/>
            <w:bottom w:val="none" w:sz="0" w:space="0" w:color="auto"/>
            <w:right w:val="none" w:sz="0" w:space="0" w:color="auto"/>
          </w:divBdr>
          <w:divsChild>
            <w:div w:id="1856650948">
              <w:marLeft w:val="0"/>
              <w:marRight w:val="0"/>
              <w:marTop w:val="0"/>
              <w:marBottom w:val="0"/>
              <w:divBdr>
                <w:top w:val="none" w:sz="0" w:space="0" w:color="auto"/>
                <w:left w:val="none" w:sz="0" w:space="0" w:color="auto"/>
                <w:bottom w:val="none" w:sz="0" w:space="0" w:color="auto"/>
                <w:right w:val="none" w:sz="0" w:space="0" w:color="auto"/>
              </w:divBdr>
            </w:div>
          </w:divsChild>
        </w:div>
        <w:div w:id="832649111">
          <w:marLeft w:val="0"/>
          <w:marRight w:val="0"/>
          <w:marTop w:val="0"/>
          <w:marBottom w:val="0"/>
          <w:divBdr>
            <w:top w:val="none" w:sz="0" w:space="0" w:color="auto"/>
            <w:left w:val="none" w:sz="0" w:space="0" w:color="auto"/>
            <w:bottom w:val="none" w:sz="0" w:space="0" w:color="auto"/>
            <w:right w:val="none" w:sz="0" w:space="0" w:color="auto"/>
          </w:divBdr>
          <w:divsChild>
            <w:div w:id="96604052">
              <w:marLeft w:val="0"/>
              <w:marRight w:val="0"/>
              <w:marTop w:val="0"/>
              <w:marBottom w:val="0"/>
              <w:divBdr>
                <w:top w:val="none" w:sz="0" w:space="0" w:color="auto"/>
                <w:left w:val="none" w:sz="0" w:space="0" w:color="auto"/>
                <w:bottom w:val="none" w:sz="0" w:space="0" w:color="auto"/>
                <w:right w:val="none" w:sz="0" w:space="0" w:color="auto"/>
              </w:divBdr>
            </w:div>
          </w:divsChild>
        </w:div>
        <w:div w:id="1136803455">
          <w:marLeft w:val="0"/>
          <w:marRight w:val="0"/>
          <w:marTop w:val="0"/>
          <w:marBottom w:val="0"/>
          <w:divBdr>
            <w:top w:val="none" w:sz="0" w:space="0" w:color="auto"/>
            <w:left w:val="none" w:sz="0" w:space="0" w:color="auto"/>
            <w:bottom w:val="none" w:sz="0" w:space="0" w:color="auto"/>
            <w:right w:val="none" w:sz="0" w:space="0" w:color="auto"/>
          </w:divBdr>
          <w:divsChild>
            <w:div w:id="1012412204">
              <w:marLeft w:val="0"/>
              <w:marRight w:val="0"/>
              <w:marTop w:val="0"/>
              <w:marBottom w:val="0"/>
              <w:divBdr>
                <w:top w:val="none" w:sz="0" w:space="0" w:color="auto"/>
                <w:left w:val="none" w:sz="0" w:space="0" w:color="auto"/>
                <w:bottom w:val="none" w:sz="0" w:space="0" w:color="auto"/>
                <w:right w:val="none" w:sz="0" w:space="0" w:color="auto"/>
              </w:divBdr>
            </w:div>
          </w:divsChild>
        </w:div>
        <w:div w:id="1436363768">
          <w:marLeft w:val="0"/>
          <w:marRight w:val="0"/>
          <w:marTop w:val="0"/>
          <w:marBottom w:val="0"/>
          <w:divBdr>
            <w:top w:val="none" w:sz="0" w:space="0" w:color="auto"/>
            <w:left w:val="none" w:sz="0" w:space="0" w:color="auto"/>
            <w:bottom w:val="none" w:sz="0" w:space="0" w:color="auto"/>
            <w:right w:val="none" w:sz="0" w:space="0" w:color="auto"/>
          </w:divBdr>
          <w:divsChild>
            <w:div w:id="697437984">
              <w:marLeft w:val="0"/>
              <w:marRight w:val="0"/>
              <w:marTop w:val="0"/>
              <w:marBottom w:val="0"/>
              <w:divBdr>
                <w:top w:val="none" w:sz="0" w:space="0" w:color="auto"/>
                <w:left w:val="none" w:sz="0" w:space="0" w:color="auto"/>
                <w:bottom w:val="none" w:sz="0" w:space="0" w:color="auto"/>
                <w:right w:val="none" w:sz="0" w:space="0" w:color="auto"/>
              </w:divBdr>
            </w:div>
          </w:divsChild>
        </w:div>
        <w:div w:id="1893543437">
          <w:marLeft w:val="0"/>
          <w:marRight w:val="0"/>
          <w:marTop w:val="0"/>
          <w:marBottom w:val="0"/>
          <w:divBdr>
            <w:top w:val="none" w:sz="0" w:space="0" w:color="auto"/>
            <w:left w:val="none" w:sz="0" w:space="0" w:color="auto"/>
            <w:bottom w:val="none" w:sz="0" w:space="0" w:color="auto"/>
            <w:right w:val="none" w:sz="0" w:space="0" w:color="auto"/>
          </w:divBdr>
          <w:divsChild>
            <w:div w:id="1717850197">
              <w:marLeft w:val="0"/>
              <w:marRight w:val="0"/>
              <w:marTop w:val="0"/>
              <w:marBottom w:val="0"/>
              <w:divBdr>
                <w:top w:val="none" w:sz="0" w:space="0" w:color="auto"/>
                <w:left w:val="none" w:sz="0" w:space="0" w:color="auto"/>
                <w:bottom w:val="none" w:sz="0" w:space="0" w:color="auto"/>
                <w:right w:val="none" w:sz="0" w:space="0" w:color="auto"/>
              </w:divBdr>
            </w:div>
          </w:divsChild>
        </w:div>
        <w:div w:id="481626581">
          <w:marLeft w:val="0"/>
          <w:marRight w:val="0"/>
          <w:marTop w:val="0"/>
          <w:marBottom w:val="0"/>
          <w:divBdr>
            <w:top w:val="none" w:sz="0" w:space="0" w:color="auto"/>
            <w:left w:val="none" w:sz="0" w:space="0" w:color="auto"/>
            <w:bottom w:val="none" w:sz="0" w:space="0" w:color="auto"/>
            <w:right w:val="none" w:sz="0" w:space="0" w:color="auto"/>
          </w:divBdr>
          <w:divsChild>
            <w:div w:id="1085538371">
              <w:marLeft w:val="0"/>
              <w:marRight w:val="0"/>
              <w:marTop w:val="0"/>
              <w:marBottom w:val="0"/>
              <w:divBdr>
                <w:top w:val="none" w:sz="0" w:space="0" w:color="auto"/>
                <w:left w:val="none" w:sz="0" w:space="0" w:color="auto"/>
                <w:bottom w:val="none" w:sz="0" w:space="0" w:color="auto"/>
                <w:right w:val="none" w:sz="0" w:space="0" w:color="auto"/>
              </w:divBdr>
            </w:div>
          </w:divsChild>
        </w:div>
        <w:div w:id="1472938240">
          <w:marLeft w:val="0"/>
          <w:marRight w:val="0"/>
          <w:marTop w:val="0"/>
          <w:marBottom w:val="0"/>
          <w:divBdr>
            <w:top w:val="none" w:sz="0" w:space="0" w:color="auto"/>
            <w:left w:val="none" w:sz="0" w:space="0" w:color="auto"/>
            <w:bottom w:val="none" w:sz="0" w:space="0" w:color="auto"/>
            <w:right w:val="none" w:sz="0" w:space="0" w:color="auto"/>
          </w:divBdr>
          <w:divsChild>
            <w:div w:id="734281321">
              <w:marLeft w:val="0"/>
              <w:marRight w:val="0"/>
              <w:marTop w:val="0"/>
              <w:marBottom w:val="0"/>
              <w:divBdr>
                <w:top w:val="none" w:sz="0" w:space="0" w:color="auto"/>
                <w:left w:val="none" w:sz="0" w:space="0" w:color="auto"/>
                <w:bottom w:val="none" w:sz="0" w:space="0" w:color="auto"/>
                <w:right w:val="none" w:sz="0" w:space="0" w:color="auto"/>
              </w:divBdr>
            </w:div>
          </w:divsChild>
        </w:div>
        <w:div w:id="552929519">
          <w:marLeft w:val="0"/>
          <w:marRight w:val="0"/>
          <w:marTop w:val="0"/>
          <w:marBottom w:val="0"/>
          <w:divBdr>
            <w:top w:val="none" w:sz="0" w:space="0" w:color="auto"/>
            <w:left w:val="none" w:sz="0" w:space="0" w:color="auto"/>
            <w:bottom w:val="none" w:sz="0" w:space="0" w:color="auto"/>
            <w:right w:val="none" w:sz="0" w:space="0" w:color="auto"/>
          </w:divBdr>
          <w:divsChild>
            <w:div w:id="947155143">
              <w:marLeft w:val="0"/>
              <w:marRight w:val="0"/>
              <w:marTop w:val="0"/>
              <w:marBottom w:val="0"/>
              <w:divBdr>
                <w:top w:val="none" w:sz="0" w:space="0" w:color="auto"/>
                <w:left w:val="none" w:sz="0" w:space="0" w:color="auto"/>
                <w:bottom w:val="none" w:sz="0" w:space="0" w:color="auto"/>
                <w:right w:val="none" w:sz="0" w:space="0" w:color="auto"/>
              </w:divBdr>
            </w:div>
          </w:divsChild>
        </w:div>
        <w:div w:id="1262764348">
          <w:marLeft w:val="0"/>
          <w:marRight w:val="0"/>
          <w:marTop w:val="0"/>
          <w:marBottom w:val="0"/>
          <w:divBdr>
            <w:top w:val="none" w:sz="0" w:space="0" w:color="auto"/>
            <w:left w:val="none" w:sz="0" w:space="0" w:color="auto"/>
            <w:bottom w:val="none" w:sz="0" w:space="0" w:color="auto"/>
            <w:right w:val="none" w:sz="0" w:space="0" w:color="auto"/>
          </w:divBdr>
          <w:divsChild>
            <w:div w:id="949052632">
              <w:marLeft w:val="0"/>
              <w:marRight w:val="0"/>
              <w:marTop w:val="0"/>
              <w:marBottom w:val="0"/>
              <w:divBdr>
                <w:top w:val="none" w:sz="0" w:space="0" w:color="auto"/>
                <w:left w:val="none" w:sz="0" w:space="0" w:color="auto"/>
                <w:bottom w:val="none" w:sz="0" w:space="0" w:color="auto"/>
                <w:right w:val="none" w:sz="0" w:space="0" w:color="auto"/>
              </w:divBdr>
            </w:div>
          </w:divsChild>
        </w:div>
        <w:div w:id="273830510">
          <w:marLeft w:val="0"/>
          <w:marRight w:val="0"/>
          <w:marTop w:val="0"/>
          <w:marBottom w:val="0"/>
          <w:divBdr>
            <w:top w:val="none" w:sz="0" w:space="0" w:color="auto"/>
            <w:left w:val="none" w:sz="0" w:space="0" w:color="auto"/>
            <w:bottom w:val="none" w:sz="0" w:space="0" w:color="auto"/>
            <w:right w:val="none" w:sz="0" w:space="0" w:color="auto"/>
          </w:divBdr>
          <w:divsChild>
            <w:div w:id="1023094237">
              <w:marLeft w:val="0"/>
              <w:marRight w:val="0"/>
              <w:marTop w:val="0"/>
              <w:marBottom w:val="0"/>
              <w:divBdr>
                <w:top w:val="none" w:sz="0" w:space="0" w:color="auto"/>
                <w:left w:val="none" w:sz="0" w:space="0" w:color="auto"/>
                <w:bottom w:val="none" w:sz="0" w:space="0" w:color="auto"/>
                <w:right w:val="none" w:sz="0" w:space="0" w:color="auto"/>
              </w:divBdr>
            </w:div>
          </w:divsChild>
        </w:div>
        <w:div w:id="470901416">
          <w:marLeft w:val="0"/>
          <w:marRight w:val="0"/>
          <w:marTop w:val="0"/>
          <w:marBottom w:val="0"/>
          <w:divBdr>
            <w:top w:val="none" w:sz="0" w:space="0" w:color="auto"/>
            <w:left w:val="none" w:sz="0" w:space="0" w:color="auto"/>
            <w:bottom w:val="none" w:sz="0" w:space="0" w:color="auto"/>
            <w:right w:val="none" w:sz="0" w:space="0" w:color="auto"/>
          </w:divBdr>
          <w:divsChild>
            <w:div w:id="1962296505">
              <w:marLeft w:val="0"/>
              <w:marRight w:val="0"/>
              <w:marTop w:val="0"/>
              <w:marBottom w:val="0"/>
              <w:divBdr>
                <w:top w:val="none" w:sz="0" w:space="0" w:color="auto"/>
                <w:left w:val="none" w:sz="0" w:space="0" w:color="auto"/>
                <w:bottom w:val="none" w:sz="0" w:space="0" w:color="auto"/>
                <w:right w:val="none" w:sz="0" w:space="0" w:color="auto"/>
              </w:divBdr>
            </w:div>
          </w:divsChild>
        </w:div>
        <w:div w:id="1792362156">
          <w:marLeft w:val="0"/>
          <w:marRight w:val="0"/>
          <w:marTop w:val="0"/>
          <w:marBottom w:val="0"/>
          <w:divBdr>
            <w:top w:val="none" w:sz="0" w:space="0" w:color="auto"/>
            <w:left w:val="none" w:sz="0" w:space="0" w:color="auto"/>
            <w:bottom w:val="none" w:sz="0" w:space="0" w:color="auto"/>
            <w:right w:val="none" w:sz="0" w:space="0" w:color="auto"/>
          </w:divBdr>
          <w:divsChild>
            <w:div w:id="1900558856">
              <w:marLeft w:val="0"/>
              <w:marRight w:val="0"/>
              <w:marTop w:val="0"/>
              <w:marBottom w:val="0"/>
              <w:divBdr>
                <w:top w:val="none" w:sz="0" w:space="0" w:color="auto"/>
                <w:left w:val="none" w:sz="0" w:space="0" w:color="auto"/>
                <w:bottom w:val="none" w:sz="0" w:space="0" w:color="auto"/>
                <w:right w:val="none" w:sz="0" w:space="0" w:color="auto"/>
              </w:divBdr>
            </w:div>
          </w:divsChild>
        </w:div>
        <w:div w:id="1469323565">
          <w:marLeft w:val="0"/>
          <w:marRight w:val="0"/>
          <w:marTop w:val="0"/>
          <w:marBottom w:val="0"/>
          <w:divBdr>
            <w:top w:val="none" w:sz="0" w:space="0" w:color="auto"/>
            <w:left w:val="none" w:sz="0" w:space="0" w:color="auto"/>
            <w:bottom w:val="none" w:sz="0" w:space="0" w:color="auto"/>
            <w:right w:val="none" w:sz="0" w:space="0" w:color="auto"/>
          </w:divBdr>
          <w:divsChild>
            <w:div w:id="1425421665">
              <w:marLeft w:val="0"/>
              <w:marRight w:val="0"/>
              <w:marTop w:val="0"/>
              <w:marBottom w:val="0"/>
              <w:divBdr>
                <w:top w:val="none" w:sz="0" w:space="0" w:color="auto"/>
                <w:left w:val="none" w:sz="0" w:space="0" w:color="auto"/>
                <w:bottom w:val="none" w:sz="0" w:space="0" w:color="auto"/>
                <w:right w:val="none" w:sz="0" w:space="0" w:color="auto"/>
              </w:divBdr>
            </w:div>
          </w:divsChild>
        </w:div>
        <w:div w:id="1532575607">
          <w:marLeft w:val="0"/>
          <w:marRight w:val="0"/>
          <w:marTop w:val="0"/>
          <w:marBottom w:val="0"/>
          <w:divBdr>
            <w:top w:val="none" w:sz="0" w:space="0" w:color="auto"/>
            <w:left w:val="none" w:sz="0" w:space="0" w:color="auto"/>
            <w:bottom w:val="none" w:sz="0" w:space="0" w:color="auto"/>
            <w:right w:val="none" w:sz="0" w:space="0" w:color="auto"/>
          </w:divBdr>
          <w:divsChild>
            <w:div w:id="1341008114">
              <w:marLeft w:val="0"/>
              <w:marRight w:val="0"/>
              <w:marTop w:val="0"/>
              <w:marBottom w:val="0"/>
              <w:divBdr>
                <w:top w:val="none" w:sz="0" w:space="0" w:color="auto"/>
                <w:left w:val="none" w:sz="0" w:space="0" w:color="auto"/>
                <w:bottom w:val="none" w:sz="0" w:space="0" w:color="auto"/>
                <w:right w:val="none" w:sz="0" w:space="0" w:color="auto"/>
              </w:divBdr>
            </w:div>
          </w:divsChild>
        </w:div>
        <w:div w:id="1075010034">
          <w:marLeft w:val="0"/>
          <w:marRight w:val="0"/>
          <w:marTop w:val="0"/>
          <w:marBottom w:val="0"/>
          <w:divBdr>
            <w:top w:val="none" w:sz="0" w:space="0" w:color="auto"/>
            <w:left w:val="none" w:sz="0" w:space="0" w:color="auto"/>
            <w:bottom w:val="none" w:sz="0" w:space="0" w:color="auto"/>
            <w:right w:val="none" w:sz="0" w:space="0" w:color="auto"/>
          </w:divBdr>
          <w:divsChild>
            <w:div w:id="1483963189">
              <w:marLeft w:val="0"/>
              <w:marRight w:val="0"/>
              <w:marTop w:val="0"/>
              <w:marBottom w:val="0"/>
              <w:divBdr>
                <w:top w:val="none" w:sz="0" w:space="0" w:color="auto"/>
                <w:left w:val="none" w:sz="0" w:space="0" w:color="auto"/>
                <w:bottom w:val="none" w:sz="0" w:space="0" w:color="auto"/>
                <w:right w:val="none" w:sz="0" w:space="0" w:color="auto"/>
              </w:divBdr>
            </w:div>
          </w:divsChild>
        </w:div>
        <w:div w:id="1132095880">
          <w:marLeft w:val="0"/>
          <w:marRight w:val="0"/>
          <w:marTop w:val="0"/>
          <w:marBottom w:val="0"/>
          <w:divBdr>
            <w:top w:val="none" w:sz="0" w:space="0" w:color="auto"/>
            <w:left w:val="none" w:sz="0" w:space="0" w:color="auto"/>
            <w:bottom w:val="none" w:sz="0" w:space="0" w:color="auto"/>
            <w:right w:val="none" w:sz="0" w:space="0" w:color="auto"/>
          </w:divBdr>
          <w:divsChild>
            <w:div w:id="1009219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header" Target="header1.xml"/><Relationship Id="rId47" Type="http://schemas.openxmlformats.org/officeDocument/2006/relationships/image" Target="media/image34.png"/><Relationship Id="rId50" Type="http://schemas.openxmlformats.org/officeDocument/2006/relationships/image" Target="media/image37.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jpe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emf"/><Relationship Id="rId45"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6.png"/><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footer" Target="footer2.xml"/><Relationship Id="rId52"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footer" Target="footer1.xml"/><Relationship Id="rId48" Type="http://schemas.openxmlformats.org/officeDocument/2006/relationships/image" Target="media/image35.png"/><Relationship Id="rId8" Type="http://schemas.openxmlformats.org/officeDocument/2006/relationships/webSettings" Target="webSettings.xml"/><Relationship Id="rId51"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footer" Target="footer3.xml"/><Relationship Id="rId20" Type="http://schemas.openxmlformats.org/officeDocument/2006/relationships/image" Target="media/image10.pn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32.png"/></Relationships>
</file>

<file path=word/_rels/header2.xml.rels><?xml version="1.0" encoding="UTF-8" standalone="yes"?>
<Relationships xmlns="http://schemas.openxmlformats.org/package/2006/relationships"><Relationship Id="rId1" Type="http://schemas.openxmlformats.org/officeDocument/2006/relationships/image" Target="media/image33.jpg"/></Relationships>
</file>

<file path=word/_rels/settings.xml.rels><?xml version="1.0" encoding="UTF-8" standalone="yes"?>
<Relationships xmlns="http://schemas.openxmlformats.org/package/2006/relationships"><Relationship Id="rId1" Type="http://schemas.openxmlformats.org/officeDocument/2006/relationships/attachedTemplate" Target="file:////Users/inezsundsten/Library/Group%20Containers/UBF8T346G9.Office/User%20Content.localized/Templates.localized/La&#776;smysteriet_Mall_Undervisnings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_activity xmlns="d321fd11-cc37-46ee-af7b-dc92ee2c7798"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kument" ma:contentTypeID="0x01010036DE78A6262A8145AFD89D522155540F" ma:contentTypeVersion="8" ma:contentTypeDescription="Skapa ett nytt dokument." ma:contentTypeScope="" ma:versionID="ef3725957748c8cac7b29c5d6aecebfd">
  <xsd:schema xmlns:xsd="http://www.w3.org/2001/XMLSchema" xmlns:xs="http://www.w3.org/2001/XMLSchema" xmlns:p="http://schemas.microsoft.com/office/2006/metadata/properties" xmlns:ns3="d321fd11-cc37-46ee-af7b-dc92ee2c7798" targetNamespace="http://schemas.microsoft.com/office/2006/metadata/properties" ma:root="true" ma:fieldsID="3cb98757210a7717354cd8e30483ab3e" ns3:_="">
    <xsd:import namespace="d321fd11-cc37-46ee-af7b-dc92ee2c7798"/>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_activity" minOccurs="0"/>
                <xsd:element ref="ns3:MediaServiceSearchProperties" minOccurs="0"/>
                <xsd:element ref="ns3:MediaServiceObjectDetectorVersions" minOccurs="0"/>
                <xsd:element ref="ns3: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321fd11-cc37-46ee-af7b-dc92ee2c779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_activity" ma:index="12" nillable="true" ma:displayName="_activity" ma:hidden="true" ma:internalName="_activity">
      <xsd:simpleType>
        <xsd:restriction base="dms:Note"/>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DateTaken" ma:index="15" nillable="true" ma:displayName="MediaServiceDateTaken" ma:hidden="true" ma:indexed="true" ma:internalName="MediaServiceDateTake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ABCAC70-BAF4-4967-AB69-383017B3B507}">
  <ds:schemaRefs>
    <ds:schemaRef ds:uri="http://schemas.microsoft.com/sharepoint/v3/contenttype/forms"/>
  </ds:schemaRefs>
</ds:datastoreItem>
</file>

<file path=customXml/itemProps2.xml><?xml version="1.0" encoding="utf-8"?>
<ds:datastoreItem xmlns:ds="http://schemas.openxmlformats.org/officeDocument/2006/customXml" ds:itemID="{57B9BFE8-CA55-4F1D-8C76-5744A2946E52}">
  <ds:schemaRefs>
    <ds:schemaRef ds:uri="http://schemas.openxmlformats.org/officeDocument/2006/bibliography"/>
  </ds:schemaRefs>
</ds:datastoreItem>
</file>

<file path=customXml/itemProps3.xml><?xml version="1.0" encoding="utf-8"?>
<ds:datastoreItem xmlns:ds="http://schemas.openxmlformats.org/officeDocument/2006/customXml" ds:itemID="{F9175611-846C-48FE-8519-4D104909CA9D}">
  <ds:schemaRefs>
    <ds:schemaRef ds:uri="http://schemas.microsoft.com/office/2006/metadata/properties"/>
    <ds:schemaRef ds:uri="http://schemas.microsoft.com/office/infopath/2007/PartnerControls"/>
    <ds:schemaRef ds:uri="d321fd11-cc37-46ee-af7b-dc92ee2c7798"/>
  </ds:schemaRefs>
</ds:datastoreItem>
</file>

<file path=customXml/itemProps4.xml><?xml version="1.0" encoding="utf-8"?>
<ds:datastoreItem xmlns:ds="http://schemas.openxmlformats.org/officeDocument/2006/customXml" ds:itemID="{1921ACBC-5EFC-4A0F-9DED-7A8CAFF62C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321fd11-cc37-46ee-af7b-dc92ee2c779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35b66c34-d3f7-4b74-a2f5-5e46d77d2b05}" enabled="1" method="Privileged" siteId="{1e586649-7317-42fb-8949-66923d34ba7e}" removed="0"/>
</clbl:labelList>
</file>

<file path=docProps/app.xml><?xml version="1.0" encoding="utf-8"?>
<Properties xmlns="http://schemas.openxmlformats.org/officeDocument/2006/extended-properties" xmlns:vt="http://schemas.openxmlformats.org/officeDocument/2006/docPropsVTypes">
  <Template>Läsmysteriet_Mall_Undervisningsmaterial.dotx</Template>
  <TotalTime>1</TotalTime>
  <Pages>23</Pages>
  <Words>905</Words>
  <Characters>4802</Characters>
  <Application>Microsoft Office Word</Application>
  <DocSecurity>0</DocSecurity>
  <Lines>40</Lines>
  <Paragraphs>11</Paragraphs>
  <ScaleCrop>false</ScaleCrop>
  <Company/>
  <LinksUpToDate>false</LinksUpToDate>
  <CharactersWithSpaces>5696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Inez Sundsten</dc:creator>
  <cp:keywords/>
  <cp:lastModifiedBy>Inez Sundsten</cp:lastModifiedBy>
  <cp:revision>2</cp:revision>
  <cp:lastPrinted>2026-02-18T08:32:00Z</cp:lastPrinted>
  <dcterms:created xsi:type="dcterms:W3CDTF">2026-03-24T14:39:00Z</dcterms:created>
  <dcterms:modified xsi:type="dcterms:W3CDTF">2026-03-24T14:39:00Z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0x01010036DE78A6262A8145AFD89D522155540F</vt:lpwstr>
  </property>
</Properties>
</file>